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6ACB" w14:textId="1F8E0FA3" w:rsidR="00DE1D4C" w:rsidRPr="00832BB5" w:rsidRDefault="00DE1D4C" w:rsidP="63C12CC0">
      <w:pPr>
        <w:pStyle w:val="Header"/>
        <w:pBdr>
          <w:bottom w:val="none" w:sz="0" w:space="0" w:color="auto"/>
        </w:pBdr>
        <w:rPr>
          <w:rFonts w:ascii="Verdana" w:hAnsi="Verdana"/>
          <w:lang w:val="es-US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D94BA95" wp14:editId="4AEBB92E">
            <wp:extent cx="1700684" cy="560717"/>
            <wp:effectExtent l="0" t="0" r="0" b="0"/>
            <wp:docPr id="2" name="Picture 2" descr="Health First Colorado, Colorado's Medicaid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684" cy="56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2BB5">
        <w:rPr>
          <w:rFonts w:ascii="Verdana" w:hAnsi="Verdana"/>
          <w:lang w:val="es-US"/>
        </w:rPr>
        <w:t xml:space="preserve"> </w:t>
      </w:r>
      <w:r w:rsidR="00D54C05" w:rsidRPr="00832BB5">
        <w:rPr>
          <w:rFonts w:ascii="Verdana" w:hAnsi="Verdana"/>
          <w:lang w:val="es-US"/>
        </w:rPr>
        <w:t xml:space="preserve">   </w:t>
      </w:r>
      <w:r w:rsidRPr="00832BB5">
        <w:rPr>
          <w:rFonts w:ascii="Verdana" w:hAnsi="Verdana"/>
          <w:lang w:val="es-US"/>
        </w:rPr>
        <w:t xml:space="preserve"> </w:t>
      </w:r>
      <w:r w:rsidR="00D54C05" w:rsidRPr="00832BB5">
        <w:rPr>
          <w:rFonts w:ascii="Verdana" w:hAnsi="Verdana"/>
          <w:lang w:val="es-US"/>
        </w:rPr>
        <w:t xml:space="preserve">  </w:t>
      </w:r>
    </w:p>
    <w:p w14:paraId="0A6B6822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>Fecha</w:t>
      </w:r>
    </w:p>
    <w:p w14:paraId="5586855D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24B736A6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>Nombre</w:t>
      </w:r>
    </w:p>
    <w:p w14:paraId="23B84D6E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>Domicilio</w:t>
      </w:r>
    </w:p>
    <w:p w14:paraId="707F479B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>Número de caso judicial</w:t>
      </w:r>
    </w:p>
    <w:p w14:paraId="579C4F68" w14:textId="399B0068" w:rsidR="009D50D7" w:rsidRPr="00F20865" w:rsidRDefault="00E562D1" w:rsidP="00E562D1">
      <w:pPr>
        <w:pStyle w:val="BodyText"/>
        <w:rPr>
          <w:rStyle w:val="Emphasis"/>
          <w:rFonts w:ascii="Verdana" w:hAnsi="Verdana"/>
          <w:lang w:val="es-US"/>
        </w:rPr>
      </w:pPr>
      <w:r w:rsidRPr="00F20865">
        <w:rPr>
          <w:rFonts w:ascii="Verdana" w:hAnsi="Verdana"/>
          <w:lang w:val="es-US"/>
        </w:rPr>
        <w:t xml:space="preserve"> </w:t>
      </w:r>
    </w:p>
    <w:p w14:paraId="5C0A2E07" w14:textId="634F5E95" w:rsidR="00C13FF9" w:rsidRPr="00832BB5" w:rsidRDefault="00C13FF9" w:rsidP="00C13FF9">
      <w:pPr>
        <w:pStyle w:val="FactSheetContact"/>
        <w:rPr>
          <w:rFonts w:ascii="Verdana" w:hAnsi="Verdana"/>
          <w:lang w:val="es-US"/>
        </w:rPr>
      </w:pPr>
    </w:p>
    <w:p w14:paraId="7E2D9319" w14:textId="225BDCB2" w:rsidR="00CF20F5" w:rsidRPr="00F20865" w:rsidRDefault="00F20865" w:rsidP="00C13FF9">
      <w:pPr>
        <w:pStyle w:val="FactSheetContact"/>
        <w:rPr>
          <w:rFonts w:ascii="Verdana" w:hAnsi="Verdana"/>
          <w:b/>
          <w:bCs/>
          <w:sz w:val="28"/>
          <w:szCs w:val="28"/>
          <w:lang w:val="es-US"/>
        </w:rPr>
      </w:pPr>
      <w:r w:rsidRPr="00F20865">
        <w:rPr>
          <w:rFonts w:ascii="Verdana" w:eastAsia="Verdana" w:hAnsi="Verdana" w:cs="Verdana"/>
          <w:b/>
          <w:sz w:val="28"/>
          <w:szCs w:val="28"/>
          <w:lang w:val="es-US"/>
        </w:rPr>
        <w:t>Información nueva sobre su</w:t>
      </w:r>
      <w:r w:rsidR="00C9008C" w:rsidRPr="00F20865">
        <w:rPr>
          <w:rFonts w:ascii="Verdana" w:hAnsi="Verdana"/>
          <w:b/>
          <w:bCs/>
          <w:sz w:val="28"/>
          <w:szCs w:val="28"/>
          <w:lang w:val="es-US"/>
        </w:rPr>
        <w:t xml:space="preserve"> </w:t>
      </w:r>
      <w:r w:rsidR="0077512E" w:rsidRPr="00F20865">
        <w:rPr>
          <w:rFonts w:ascii="Verdana" w:hAnsi="Verdana"/>
          <w:b/>
          <w:bCs/>
          <w:sz w:val="28"/>
          <w:szCs w:val="28"/>
          <w:lang w:val="es-US"/>
        </w:rPr>
        <w:t>apelac</w:t>
      </w:r>
      <w:r w:rsidR="0077512E" w:rsidRPr="00F20865">
        <w:rPr>
          <w:rFonts w:ascii="Verdana" w:eastAsia="Verdana" w:hAnsi="Verdana" w:cs="Verdana"/>
          <w:b/>
          <w:sz w:val="28"/>
          <w:szCs w:val="28"/>
          <w:lang w:val="es-US"/>
        </w:rPr>
        <w:t>ión</w:t>
      </w:r>
      <w:commentRangeStart w:id="0"/>
      <w:commentRangeEnd w:id="0"/>
      <w:r w:rsidR="00023F8A">
        <w:rPr>
          <w:rStyle w:val="CommentReference"/>
          <w:rFonts w:asciiTheme="minorHAnsi" w:eastAsiaTheme="minorEastAsia" w:hAnsiTheme="minorHAnsi" w:cs="Times New Roman"/>
          <w:color w:val="auto"/>
        </w:rPr>
        <w:commentReference w:id="0"/>
      </w:r>
    </w:p>
    <w:p w14:paraId="086411E7" w14:textId="77777777" w:rsidR="00BA78BD" w:rsidRPr="00F20865" w:rsidRDefault="00BA78BD" w:rsidP="00C13FF9">
      <w:pPr>
        <w:pStyle w:val="FactSheetContact"/>
        <w:rPr>
          <w:rFonts w:ascii="Verdana" w:hAnsi="Verdana"/>
          <w:lang w:val="es-US"/>
        </w:rPr>
      </w:pPr>
    </w:p>
    <w:p w14:paraId="669ACA98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>Estimado [nombre del miembro],</w:t>
      </w:r>
    </w:p>
    <w:p w14:paraId="5B5B29DF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53622521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 xml:space="preserve">Usted presentó una apelación porque no estaba de acuerdo con una decisión que tomamos acerca de su cobertura o beneficios de Health First Colorado (programa de Medicaid de Colorado). La oficina de Tribunales Administrativos (OAC) agendó una reunión para hablar acerca de esto con un juez. Los tribunales llaman a esta reunión como </w:t>
      </w:r>
      <w:r w:rsidRPr="00F20865">
        <w:rPr>
          <w:rFonts w:ascii="Verdana" w:eastAsia="Verdana" w:hAnsi="Verdana" w:cs="Verdana"/>
          <w:b/>
          <w:lang w:val="es-US"/>
        </w:rPr>
        <w:t>audiencia imparcial</w:t>
      </w:r>
      <w:r w:rsidRPr="00F20865">
        <w:rPr>
          <w:rFonts w:ascii="Verdana" w:eastAsia="Verdana" w:hAnsi="Verdana" w:cs="Verdana"/>
          <w:lang w:val="es-US"/>
        </w:rPr>
        <w:t>.</w:t>
      </w:r>
    </w:p>
    <w:p w14:paraId="77374A03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1F1F4BEE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>Solicitamos a los tribunales que finalicen con su apelación y cancelen la audiencia imparcial por la información recibida:</w:t>
      </w:r>
    </w:p>
    <w:p w14:paraId="0EB0A03D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28FFEF2C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b/>
          <w:lang w:val="es-US"/>
        </w:rPr>
        <w:t>Usted ya ha recibido el beneficio o servicio</w:t>
      </w:r>
      <w:r w:rsidRPr="00F20865">
        <w:rPr>
          <w:rFonts w:ascii="Verdana" w:eastAsia="Verdana" w:hAnsi="Verdana" w:cs="Verdana"/>
          <w:lang w:val="es-US"/>
        </w:rPr>
        <w:t>. Presentó una apelación debido a un desacuerdo con nuestra denegación de su beneficio o servicio requerido. Nuestros registros muestran que usted ya ha recibido este beneficio o servicio.</w:t>
      </w:r>
    </w:p>
    <w:p w14:paraId="7D87287F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45299536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 xml:space="preserve">Como miembro de Health First Colorado, usted </w:t>
      </w:r>
      <w:r w:rsidRPr="00F20865">
        <w:rPr>
          <w:rFonts w:ascii="Verdana" w:eastAsia="Verdana" w:hAnsi="Verdana" w:cs="Verdana"/>
          <w:b/>
          <w:lang w:val="es-US"/>
        </w:rPr>
        <w:t xml:space="preserve">no </w:t>
      </w:r>
      <w:r w:rsidRPr="00F20865">
        <w:rPr>
          <w:rFonts w:ascii="Verdana" w:eastAsia="Verdana" w:hAnsi="Verdana" w:cs="Verdana"/>
          <w:lang w:val="es-US"/>
        </w:rPr>
        <w:t xml:space="preserve">es responsable de pagar los beneficios o servicios cubiertos por Medicaid. Como ya ha recibido el beneficio o servicio, </w:t>
      </w:r>
      <w:r w:rsidRPr="00F20865">
        <w:rPr>
          <w:rFonts w:ascii="Verdana" w:eastAsia="Verdana" w:hAnsi="Verdana" w:cs="Verdana"/>
          <w:b/>
          <w:lang w:val="es-US"/>
        </w:rPr>
        <w:t xml:space="preserve">y no </w:t>
      </w:r>
      <w:r w:rsidRPr="00F20865">
        <w:rPr>
          <w:rFonts w:ascii="Verdana" w:eastAsia="Verdana" w:hAnsi="Verdana" w:cs="Verdana"/>
          <w:lang w:val="es-US"/>
        </w:rPr>
        <w:t xml:space="preserve">es responsable de pagar el beneficio o servicio, no necesita una audiencia imparcial para discutir la denegación. </w:t>
      </w:r>
    </w:p>
    <w:p w14:paraId="674E02DE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36D0FF14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 xml:space="preserve">Los documentos que están adjuntos en esta carta contienen más información sobre las normas que aplican a su situación. Debería leer esta información y guardarla para su registro. </w:t>
      </w:r>
    </w:p>
    <w:p w14:paraId="0AD6627C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5D8CD5B5" w14:textId="77777777" w:rsidR="00F20865" w:rsidRPr="00F20865" w:rsidRDefault="00F20865" w:rsidP="00F20865">
      <w:pPr>
        <w:rPr>
          <w:rFonts w:ascii="Verdana" w:eastAsia="Verdana" w:hAnsi="Verdana" w:cs="Verdana"/>
          <w:b/>
          <w:lang w:val="es-US"/>
        </w:rPr>
      </w:pPr>
      <w:r w:rsidRPr="00F20865">
        <w:rPr>
          <w:rFonts w:ascii="Verdana" w:eastAsia="Verdana" w:hAnsi="Verdana" w:cs="Verdana"/>
          <w:b/>
          <w:lang w:val="es-US"/>
        </w:rPr>
        <w:t>Si cree que la información de esta carta es incorrecta, comuníquelo con el tribunal siguiendo estos dos pasos:</w:t>
      </w:r>
    </w:p>
    <w:p w14:paraId="11E4A364" w14:textId="77777777" w:rsidR="00832BB5" w:rsidRDefault="00832BB5" w:rsidP="00832BB5">
      <w:pPr>
        <w:pStyle w:val="FactSheetContact"/>
        <w:tabs>
          <w:tab w:val="clear" w:pos="1080"/>
        </w:tabs>
        <w:ind w:left="1080"/>
        <w:jc w:val="left"/>
        <w:rPr>
          <w:rFonts w:ascii="Verdana" w:eastAsia="Verdana" w:hAnsi="Verdana" w:cs="Verdana"/>
          <w:szCs w:val="24"/>
          <w:lang w:val="es-US"/>
        </w:rPr>
      </w:pPr>
    </w:p>
    <w:p w14:paraId="10A4473A" w14:textId="31FB547A" w:rsidR="001D680B" w:rsidRPr="00F20865" w:rsidRDefault="00F20865" w:rsidP="00832BB5">
      <w:pPr>
        <w:pStyle w:val="FactSheetContact"/>
        <w:numPr>
          <w:ilvl w:val="1"/>
          <w:numId w:val="25"/>
        </w:numPr>
        <w:tabs>
          <w:tab w:val="clear" w:pos="1080"/>
        </w:tabs>
        <w:ind w:left="720"/>
        <w:jc w:val="left"/>
        <w:rPr>
          <w:rFonts w:ascii="Verdana" w:hAnsi="Verdana"/>
          <w:lang w:val="es-US"/>
        </w:rPr>
      </w:pPr>
      <w:r w:rsidRPr="00F20865">
        <w:rPr>
          <w:rFonts w:ascii="Verdana" w:eastAsia="Verdana" w:hAnsi="Verdana" w:cs="Verdana"/>
          <w:szCs w:val="24"/>
          <w:lang w:val="es-US"/>
        </w:rPr>
        <w:t xml:space="preserve">Envíe una carta a la OAC que explique por qué cree que la información de esta carta es incorrecta. Puede entregar la carta en persona </w:t>
      </w:r>
      <w:r w:rsidRPr="00F20865">
        <w:rPr>
          <w:rFonts w:ascii="Verdana" w:eastAsia="Verdana" w:hAnsi="Verdana" w:cs="Verdana"/>
          <w:b/>
          <w:szCs w:val="24"/>
          <w:lang w:val="es-US"/>
        </w:rPr>
        <w:t>o</w:t>
      </w:r>
      <w:r w:rsidRPr="00F20865">
        <w:rPr>
          <w:rFonts w:ascii="Verdana" w:eastAsia="Verdana" w:hAnsi="Verdana" w:cs="Verdana"/>
          <w:szCs w:val="24"/>
          <w:lang w:val="es-US"/>
        </w:rPr>
        <w:t xml:space="preserve"> enviarla por correo, fax o correo electrónico:</w:t>
      </w:r>
    </w:p>
    <w:p w14:paraId="66A37F02" w14:textId="77777777" w:rsidR="00F20865" w:rsidRPr="00890FA2" w:rsidRDefault="00F20865" w:rsidP="001D680B">
      <w:pPr>
        <w:pStyle w:val="FactSheetContact"/>
        <w:ind w:left="720"/>
        <w:jc w:val="left"/>
        <w:rPr>
          <w:rFonts w:ascii="Verdana" w:hAnsi="Verdana"/>
          <w:lang w:val="es-US"/>
        </w:rPr>
      </w:pPr>
    </w:p>
    <w:p w14:paraId="529274C4" w14:textId="77777777" w:rsidR="00890FA2" w:rsidRDefault="00890FA2" w:rsidP="00832BB5">
      <w:pPr>
        <w:ind w:left="1440"/>
        <w:rPr>
          <w:rFonts w:ascii="Verdana" w:eastAsia="Verdana" w:hAnsi="Verdana" w:cs="Verdana"/>
          <w:lang w:val="es-US"/>
        </w:rPr>
      </w:pPr>
    </w:p>
    <w:p w14:paraId="264CC84E" w14:textId="7D9EDD08" w:rsidR="00F20865" w:rsidRPr="00832BB5" w:rsidRDefault="00F20865" w:rsidP="00890FA2">
      <w:pPr>
        <w:ind w:left="1440" w:hanging="720"/>
        <w:rPr>
          <w:rFonts w:ascii="Verdana" w:eastAsia="Verdana" w:hAnsi="Verdana" w:cs="Verdana"/>
          <w:lang w:val="es-US"/>
        </w:rPr>
      </w:pPr>
      <w:r w:rsidRPr="00832BB5">
        <w:rPr>
          <w:rFonts w:ascii="Verdana" w:eastAsia="Verdana" w:hAnsi="Verdana" w:cs="Verdana"/>
          <w:lang w:val="es-US"/>
        </w:rPr>
        <w:lastRenderedPageBreak/>
        <w:t>Oficina de Tribunales Administrativos</w:t>
      </w:r>
    </w:p>
    <w:p w14:paraId="6AAD0CDC" w14:textId="77777777" w:rsidR="00F20865" w:rsidRPr="00832BB5" w:rsidRDefault="00F20865" w:rsidP="00890FA2">
      <w:pPr>
        <w:ind w:left="1440" w:hanging="720"/>
        <w:rPr>
          <w:rFonts w:ascii="Verdana" w:eastAsia="Verdana" w:hAnsi="Verdana" w:cs="Verdana"/>
          <w:lang w:val="es-US"/>
        </w:rPr>
      </w:pPr>
      <w:r w:rsidRPr="00832BB5">
        <w:rPr>
          <w:rFonts w:ascii="Verdana" w:eastAsia="Verdana" w:hAnsi="Verdana" w:cs="Verdana"/>
          <w:lang w:val="es-US"/>
        </w:rPr>
        <w:t>1525 Sherman Street, 4º piso</w:t>
      </w:r>
    </w:p>
    <w:p w14:paraId="0BD33A6D" w14:textId="77777777" w:rsidR="00F20865" w:rsidRPr="00832BB5" w:rsidRDefault="00F20865" w:rsidP="00890FA2">
      <w:pPr>
        <w:ind w:left="1440" w:hanging="720"/>
        <w:rPr>
          <w:rFonts w:ascii="Verdana" w:eastAsia="Verdana" w:hAnsi="Verdana" w:cs="Verdana"/>
          <w:lang w:val="es-US"/>
        </w:rPr>
      </w:pPr>
      <w:r w:rsidRPr="00832BB5">
        <w:rPr>
          <w:rFonts w:ascii="Verdana" w:eastAsia="Verdana" w:hAnsi="Verdana" w:cs="Verdana"/>
          <w:lang w:val="es-US"/>
        </w:rPr>
        <w:t>Denver, CO 80203</w:t>
      </w:r>
    </w:p>
    <w:p w14:paraId="41752DA8" w14:textId="77777777" w:rsidR="00F20865" w:rsidRPr="00F20865" w:rsidRDefault="00F20865" w:rsidP="00890FA2">
      <w:pPr>
        <w:ind w:hanging="720"/>
        <w:rPr>
          <w:rFonts w:ascii="Verdana" w:eastAsia="Verdana" w:hAnsi="Verdana" w:cs="Verdana"/>
          <w:lang w:val="es-US"/>
        </w:rPr>
      </w:pPr>
    </w:p>
    <w:p w14:paraId="47655980" w14:textId="77777777" w:rsidR="00F20865" w:rsidRPr="00832BB5" w:rsidRDefault="00F20865" w:rsidP="00890FA2">
      <w:pPr>
        <w:ind w:left="1440" w:hanging="720"/>
        <w:rPr>
          <w:rFonts w:ascii="Verdana" w:eastAsia="Verdana" w:hAnsi="Verdana" w:cs="Verdana"/>
          <w:lang w:val="es-US"/>
        </w:rPr>
      </w:pPr>
      <w:r w:rsidRPr="00832BB5">
        <w:rPr>
          <w:rFonts w:ascii="Verdana" w:eastAsia="Verdana" w:hAnsi="Verdana" w:cs="Verdana"/>
          <w:lang w:val="es-US"/>
        </w:rPr>
        <w:t>Teléfono: 303-866-2000</w:t>
      </w:r>
    </w:p>
    <w:p w14:paraId="16276AAE" w14:textId="77777777" w:rsidR="00F20865" w:rsidRPr="00832BB5" w:rsidRDefault="00F20865" w:rsidP="00890FA2">
      <w:pPr>
        <w:ind w:left="1440" w:hanging="720"/>
        <w:rPr>
          <w:rFonts w:ascii="Verdana" w:eastAsia="Verdana" w:hAnsi="Verdana" w:cs="Verdana"/>
          <w:lang w:val="es-US"/>
        </w:rPr>
      </w:pPr>
      <w:r w:rsidRPr="00832BB5">
        <w:rPr>
          <w:rFonts w:ascii="Verdana" w:eastAsia="Verdana" w:hAnsi="Verdana" w:cs="Verdana"/>
          <w:b/>
          <w:lang w:val="es-US"/>
        </w:rPr>
        <w:t>Fax:</w:t>
      </w:r>
      <w:r w:rsidRPr="00832BB5">
        <w:rPr>
          <w:rFonts w:ascii="Verdana" w:eastAsia="Verdana" w:hAnsi="Verdana" w:cs="Verdana"/>
          <w:lang w:val="es-US"/>
        </w:rPr>
        <w:t xml:space="preserve"> 303-866-5909</w:t>
      </w:r>
    </w:p>
    <w:p w14:paraId="1B935C93" w14:textId="77777777" w:rsidR="00832BB5" w:rsidRPr="00832BB5" w:rsidRDefault="00F20865" w:rsidP="00890FA2">
      <w:pPr>
        <w:ind w:left="1440" w:hanging="720"/>
        <w:rPr>
          <w:rFonts w:ascii="Verdana" w:eastAsia="Verdana" w:hAnsi="Verdana" w:cs="Verdana"/>
          <w:color w:val="1155CC"/>
          <w:u w:val="single"/>
          <w:lang w:val="es-US"/>
        </w:rPr>
      </w:pPr>
      <w:r w:rsidRPr="00832BB5">
        <w:rPr>
          <w:rFonts w:ascii="Verdana" w:eastAsia="Verdana" w:hAnsi="Verdana" w:cs="Verdana"/>
          <w:b/>
          <w:lang w:val="es-US"/>
        </w:rPr>
        <w:t>Correo electrónico</w:t>
      </w:r>
      <w:r w:rsidRPr="00832BB5">
        <w:rPr>
          <w:rFonts w:ascii="Verdana" w:eastAsia="Verdana" w:hAnsi="Verdana" w:cs="Verdana"/>
          <w:lang w:val="es-US"/>
        </w:rPr>
        <w:t>: oac-</w:t>
      </w:r>
      <w:hyperlink r:id="rId16">
        <w:r w:rsidRPr="00832BB5">
          <w:rPr>
            <w:rFonts w:ascii="Verdana" w:eastAsia="Verdana" w:hAnsi="Verdana" w:cs="Verdana"/>
            <w:color w:val="1155CC"/>
            <w:u w:val="single"/>
            <w:lang w:val="es-US"/>
          </w:rPr>
          <w:t>gs@state.co.us</w:t>
        </w:r>
      </w:hyperlink>
    </w:p>
    <w:p w14:paraId="389F0284" w14:textId="77777777" w:rsidR="00832BB5" w:rsidRDefault="00832BB5" w:rsidP="00832BB5">
      <w:pPr>
        <w:ind w:left="1440"/>
        <w:rPr>
          <w:rFonts w:ascii="Verdana" w:hAnsi="Verdana"/>
          <w:lang w:val="es-US"/>
        </w:rPr>
      </w:pPr>
    </w:p>
    <w:p w14:paraId="7892ED09" w14:textId="467A98E7" w:rsidR="00F20865" w:rsidRPr="00832BB5" w:rsidRDefault="00832BB5" w:rsidP="00832BB5">
      <w:pPr>
        <w:pStyle w:val="ListParagraph"/>
        <w:numPr>
          <w:ilvl w:val="1"/>
          <w:numId w:val="25"/>
        </w:numPr>
        <w:ind w:left="720"/>
        <w:rPr>
          <w:rFonts w:ascii="Verdana" w:eastAsia="Verdana" w:hAnsi="Verdana" w:cs="Verdana"/>
          <w:lang w:val="es-US"/>
        </w:rPr>
      </w:pPr>
      <w:bookmarkStart w:id="1" w:name="_Hlk206511531"/>
      <w:r w:rsidRPr="00832BB5">
        <w:rPr>
          <w:rFonts w:ascii="Verdana" w:eastAsia="Verdana" w:hAnsi="Verdana" w:cs="Verdana"/>
          <w:lang w:val="es-US"/>
        </w:rPr>
        <w:t>Envíe una copia de la</w:t>
      </w:r>
      <w:bookmarkEnd w:id="1"/>
      <w:r w:rsidR="005200FA" w:rsidRPr="00832BB5">
        <w:rPr>
          <w:rFonts w:ascii="Verdana" w:hAnsi="Verdana"/>
          <w:lang w:val="es-US"/>
        </w:rPr>
        <w:t xml:space="preserve"> </w:t>
      </w:r>
      <w:commentRangeStart w:id="2"/>
      <w:commentRangeStart w:id="3"/>
      <w:commentRangeStart w:id="4"/>
      <w:r w:rsidR="00F20865" w:rsidRPr="00832BB5">
        <w:rPr>
          <w:rFonts w:ascii="Verdana" w:hAnsi="Verdana"/>
          <w:lang w:val="es-US"/>
        </w:rPr>
        <w:t>ca</w:t>
      </w:r>
      <w:r w:rsidR="005200FA" w:rsidRPr="00832BB5">
        <w:rPr>
          <w:rFonts w:ascii="Verdana" w:hAnsi="Verdana"/>
          <w:lang w:val="es-US"/>
        </w:rPr>
        <w:t>r</w:t>
      </w:r>
      <w:commentRangeEnd w:id="2"/>
      <w:r w:rsidR="00F20865" w:rsidRPr="00832BB5">
        <w:rPr>
          <w:rFonts w:ascii="Verdana" w:hAnsi="Verdana"/>
          <w:lang w:val="es-US"/>
        </w:rPr>
        <w:t>ta</w:t>
      </w:r>
      <w:r w:rsidR="005200FA">
        <w:rPr>
          <w:rStyle w:val="CommentReference"/>
        </w:rPr>
        <w:commentReference w:id="2"/>
      </w:r>
      <w:commentRangeEnd w:id="3"/>
      <w:r w:rsidR="00102FF1">
        <w:rPr>
          <w:rStyle w:val="CommentReference"/>
        </w:rPr>
        <w:commentReference w:id="3"/>
      </w:r>
      <w:commentRangeEnd w:id="4"/>
      <w:r w:rsidR="005200FA">
        <w:rPr>
          <w:rStyle w:val="CommentReference"/>
        </w:rPr>
        <w:commentReference w:id="4"/>
      </w:r>
      <w:r w:rsidR="00E50AE9" w:rsidRPr="00832BB5">
        <w:rPr>
          <w:rFonts w:ascii="Verdana" w:hAnsi="Verdana"/>
          <w:lang w:val="es-US"/>
        </w:rPr>
        <w:t xml:space="preserve"> </w:t>
      </w:r>
      <w:r w:rsidR="00F20865" w:rsidRPr="00832BB5">
        <w:rPr>
          <w:rFonts w:ascii="Verdana" w:eastAsia="Verdana" w:hAnsi="Verdana" w:cs="Verdana"/>
          <w:lang w:val="es-US"/>
        </w:rPr>
        <w:t>del Paso 1 anterior al Departamento de Política y Financiación Sanitaria por correo postal o correo electrónico.</w:t>
      </w:r>
    </w:p>
    <w:p w14:paraId="379C65BC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05F7B3B1" w14:textId="77777777" w:rsidR="00F20865" w:rsidRPr="00832BB5" w:rsidRDefault="00F20865" w:rsidP="00890FA2">
      <w:pPr>
        <w:ind w:left="630"/>
        <w:rPr>
          <w:rFonts w:ascii="Verdana" w:eastAsia="Verdana" w:hAnsi="Verdana" w:cs="Verdana"/>
          <w:b/>
          <w:lang w:val="es-US"/>
        </w:rPr>
      </w:pPr>
      <w:r w:rsidRPr="00832BB5">
        <w:rPr>
          <w:rFonts w:ascii="Verdana" w:eastAsia="Verdana" w:hAnsi="Verdana" w:cs="Verdana"/>
          <w:b/>
          <w:lang w:val="es-US"/>
        </w:rPr>
        <w:t xml:space="preserve">Correo postal: </w:t>
      </w:r>
    </w:p>
    <w:p w14:paraId="0AB55157" w14:textId="77777777" w:rsidR="00F20865" w:rsidRPr="00832BB5" w:rsidRDefault="00F20865" w:rsidP="00890FA2">
      <w:pPr>
        <w:ind w:left="630"/>
        <w:rPr>
          <w:rFonts w:ascii="Verdana" w:eastAsia="Verdana" w:hAnsi="Verdana" w:cs="Verdana"/>
          <w:lang w:val="es-US"/>
        </w:rPr>
      </w:pPr>
      <w:r w:rsidRPr="00832BB5">
        <w:rPr>
          <w:rFonts w:ascii="Verdana" w:eastAsia="Verdana" w:hAnsi="Verdana" w:cs="Verdana"/>
          <w:lang w:val="es-US"/>
        </w:rPr>
        <w:t>Departamento de política y Financiación Sanitaria de Colorado</w:t>
      </w:r>
    </w:p>
    <w:p w14:paraId="68FE2762" w14:textId="77777777" w:rsidR="00F20865" w:rsidRPr="00832BB5" w:rsidRDefault="00F20865" w:rsidP="00890FA2">
      <w:pPr>
        <w:ind w:left="630"/>
        <w:rPr>
          <w:rFonts w:ascii="Verdana" w:eastAsia="Verdana" w:hAnsi="Verdana" w:cs="Verdana"/>
          <w:lang w:val="es-US"/>
        </w:rPr>
      </w:pPr>
      <w:r w:rsidRPr="00832BB5">
        <w:rPr>
          <w:rFonts w:ascii="Verdana" w:eastAsia="Verdana" w:hAnsi="Verdana" w:cs="Verdana"/>
          <w:lang w:val="es-US"/>
        </w:rPr>
        <w:t>A: Apelaciones de prestaciones para miembros</w:t>
      </w:r>
    </w:p>
    <w:p w14:paraId="7939BDF4" w14:textId="77777777" w:rsidR="00F20865" w:rsidRPr="00832BB5" w:rsidRDefault="00F20865" w:rsidP="00890FA2">
      <w:pPr>
        <w:ind w:left="630"/>
        <w:rPr>
          <w:rFonts w:ascii="Verdana" w:eastAsia="Verdana" w:hAnsi="Verdana" w:cs="Verdana"/>
        </w:rPr>
      </w:pPr>
      <w:r w:rsidRPr="00832BB5">
        <w:rPr>
          <w:rFonts w:ascii="Verdana" w:eastAsia="Verdana" w:hAnsi="Verdana" w:cs="Verdana"/>
        </w:rPr>
        <w:t>303 E. 17th Avenue</w:t>
      </w:r>
    </w:p>
    <w:p w14:paraId="3739344D" w14:textId="77777777" w:rsidR="00F20865" w:rsidRPr="00832BB5" w:rsidRDefault="00F20865" w:rsidP="00890FA2">
      <w:pPr>
        <w:ind w:left="630"/>
        <w:rPr>
          <w:rFonts w:ascii="Verdana" w:eastAsia="Verdana" w:hAnsi="Verdana" w:cs="Verdana"/>
        </w:rPr>
      </w:pPr>
      <w:r w:rsidRPr="00832BB5">
        <w:rPr>
          <w:rFonts w:ascii="Verdana" w:eastAsia="Verdana" w:hAnsi="Verdana" w:cs="Verdana"/>
        </w:rPr>
        <w:t>DENVER CO 80203</w:t>
      </w:r>
    </w:p>
    <w:p w14:paraId="28982ECA" w14:textId="77777777" w:rsidR="00F20865" w:rsidRPr="00FB48A9" w:rsidRDefault="00F20865" w:rsidP="00890FA2">
      <w:pPr>
        <w:ind w:left="630"/>
        <w:rPr>
          <w:rFonts w:ascii="Verdana" w:eastAsia="Verdana" w:hAnsi="Verdana" w:cs="Verdana"/>
        </w:rPr>
      </w:pPr>
    </w:p>
    <w:p w14:paraId="21BDB346" w14:textId="77777777" w:rsidR="00832BB5" w:rsidRPr="00832BB5" w:rsidRDefault="00F20865" w:rsidP="00890FA2">
      <w:pPr>
        <w:ind w:left="630"/>
        <w:rPr>
          <w:rFonts w:ascii="Verdana" w:eastAsia="Verdana" w:hAnsi="Verdana" w:cs="Verdana"/>
          <w:b/>
          <w:lang w:val="es-US"/>
        </w:rPr>
      </w:pPr>
      <w:r w:rsidRPr="00832BB5">
        <w:rPr>
          <w:rFonts w:ascii="Verdana" w:eastAsia="Verdana" w:hAnsi="Verdana" w:cs="Verdana"/>
          <w:b/>
          <w:lang w:val="es-US"/>
        </w:rPr>
        <w:t>Correo electrónico:</w:t>
      </w:r>
    </w:p>
    <w:p w14:paraId="1209C546" w14:textId="4235CAB7" w:rsidR="005200FA" w:rsidRPr="00890FA2" w:rsidRDefault="00C40037" w:rsidP="00890FA2">
      <w:pPr>
        <w:ind w:left="360" w:firstLine="270"/>
        <w:rPr>
          <w:rFonts w:ascii="Verdana" w:eastAsia="Verdana" w:hAnsi="Verdana" w:cs="Verdana"/>
          <w:b/>
          <w:lang w:val="es-US"/>
        </w:rPr>
      </w:pPr>
      <w:hyperlink r:id="rId17" w:history="1">
        <w:r w:rsidR="00832BB5" w:rsidRPr="00890FA2">
          <w:rPr>
            <w:rStyle w:val="Hyperlink"/>
            <w:rFonts w:ascii="Verdana" w:eastAsia="Verdana" w:hAnsi="Verdana" w:cs="Verdana"/>
            <w:lang w:val="es-US"/>
          </w:rPr>
          <w:t>hcpf_memberbenefitappeals@state.co.us</w:t>
        </w:r>
      </w:hyperlink>
    </w:p>
    <w:p w14:paraId="67EFBDBF" w14:textId="77777777" w:rsidR="009D386F" w:rsidRPr="00832BB5" w:rsidRDefault="009D386F" w:rsidP="005200FA">
      <w:pPr>
        <w:pStyle w:val="FactSheetContact"/>
        <w:ind w:left="720"/>
        <w:jc w:val="left"/>
        <w:rPr>
          <w:rFonts w:ascii="Verdana" w:hAnsi="Verdana"/>
          <w:lang w:val="es-US"/>
        </w:rPr>
      </w:pPr>
    </w:p>
    <w:p w14:paraId="61DD59D6" w14:textId="236C754F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 xml:space="preserve">Por favor, </w:t>
      </w:r>
      <w:r w:rsidR="0077512E" w:rsidRPr="00F20865">
        <w:rPr>
          <w:rFonts w:ascii="Verdana" w:eastAsia="Verdana" w:hAnsi="Verdana" w:cs="Verdana"/>
          <w:lang w:val="es-US"/>
        </w:rPr>
        <w:t>asegúrese</w:t>
      </w:r>
      <w:r w:rsidRPr="00F20865">
        <w:rPr>
          <w:rFonts w:ascii="Verdana" w:eastAsia="Verdana" w:hAnsi="Verdana" w:cs="Verdana"/>
          <w:lang w:val="es-US"/>
        </w:rPr>
        <w:t xml:space="preserve"> de asistir a su audiencia imparcial en caso de estar en desacuerdo con la información de esta carta. Si no lo hace, el tribunal le enviará una carta preguntándole por qué no asistió, y podrían desestimar su caso.</w:t>
      </w:r>
    </w:p>
    <w:p w14:paraId="03CC418F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4DFBC41E" w14:textId="77777777" w:rsidR="00F20865" w:rsidRPr="00F20865" w:rsidRDefault="00F20865" w:rsidP="00F20865">
      <w:pPr>
        <w:rPr>
          <w:rFonts w:ascii="Verdana" w:eastAsia="Verdana" w:hAnsi="Verdana" w:cs="Verdana"/>
          <w:b/>
          <w:lang w:val="es-US"/>
        </w:rPr>
      </w:pPr>
      <w:r w:rsidRPr="00F20865">
        <w:rPr>
          <w:rFonts w:ascii="Verdana" w:eastAsia="Verdana" w:hAnsi="Verdana" w:cs="Verdana"/>
          <w:b/>
          <w:lang w:val="es-US"/>
        </w:rPr>
        <w:t>Si cree que la información de esta carta es correcta, por favor comuníqueselo a los tribunales para cancelar la audiencia.</w:t>
      </w:r>
    </w:p>
    <w:p w14:paraId="4E9FA371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5D4DF925" w14:textId="1023FE6F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  <w:r w:rsidRPr="00F20865">
        <w:rPr>
          <w:rFonts w:ascii="Verdana" w:eastAsia="Verdana" w:hAnsi="Verdana" w:cs="Verdana"/>
          <w:lang w:val="es-US"/>
        </w:rPr>
        <w:t xml:space="preserve">Para pedir una cancelación, comuníquese con la OAC o envíele una carta o correo electrónico usando la información detallada anteriormente. Solicite que cancelen la audiencia debido a que el caso ha sido resuelto. Si lo hace, ahorrará tiempo para usted mismo y ayudará a otros miembros de </w:t>
      </w:r>
      <w:r w:rsidR="00D3760A">
        <w:rPr>
          <w:rFonts w:ascii="Verdana" w:eastAsia="Verdana" w:hAnsi="Verdana" w:cs="Verdana"/>
          <w:lang w:val="es-US"/>
        </w:rPr>
        <w:t>H</w:t>
      </w:r>
      <w:r w:rsidR="0077512E" w:rsidRPr="00F20865">
        <w:rPr>
          <w:rFonts w:ascii="Verdana" w:eastAsia="Verdana" w:hAnsi="Verdana" w:cs="Verdana"/>
          <w:lang w:val="es-US"/>
        </w:rPr>
        <w:t>eath</w:t>
      </w:r>
      <w:r w:rsidRPr="00F20865">
        <w:rPr>
          <w:rFonts w:ascii="Verdana" w:eastAsia="Verdana" w:hAnsi="Verdana" w:cs="Verdana"/>
          <w:lang w:val="es-US"/>
        </w:rPr>
        <w:t xml:space="preserve"> First Colorado que necesiten agendar tiempo con la OAC.</w:t>
      </w:r>
    </w:p>
    <w:p w14:paraId="135BEB24" w14:textId="77777777" w:rsidR="00F20865" w:rsidRPr="00F20865" w:rsidRDefault="00F20865" w:rsidP="00F20865">
      <w:pPr>
        <w:rPr>
          <w:rFonts w:ascii="Verdana" w:eastAsia="Verdana" w:hAnsi="Verdana" w:cs="Verdana"/>
          <w:lang w:val="es-US"/>
        </w:rPr>
      </w:pPr>
    </w:p>
    <w:p w14:paraId="6CE46760" w14:textId="274809B6" w:rsidR="005448F6" w:rsidRPr="00F20865" w:rsidRDefault="00F20865" w:rsidP="00F20865">
      <w:pPr>
        <w:pStyle w:val="FactSheetContact"/>
        <w:jc w:val="left"/>
        <w:rPr>
          <w:rFonts w:ascii="Verdana" w:hAnsi="Verdana"/>
          <w:b/>
          <w:bCs/>
          <w:lang w:val="es-US"/>
        </w:rPr>
      </w:pPr>
      <w:r w:rsidRPr="00F20865">
        <w:rPr>
          <w:rFonts w:ascii="Verdana" w:eastAsia="Verdana" w:hAnsi="Verdana" w:cs="Verdana"/>
          <w:szCs w:val="24"/>
          <w:lang w:val="es-US"/>
        </w:rPr>
        <w:t xml:space="preserve">Su audiencia </w:t>
      </w:r>
      <w:r w:rsidRPr="00F20865">
        <w:rPr>
          <w:rFonts w:ascii="Verdana" w:eastAsia="Verdana" w:hAnsi="Verdana" w:cs="Verdana"/>
          <w:b/>
          <w:szCs w:val="24"/>
          <w:lang w:val="es-US"/>
        </w:rPr>
        <w:t xml:space="preserve">no </w:t>
      </w:r>
      <w:r w:rsidRPr="00F20865">
        <w:rPr>
          <w:rFonts w:ascii="Verdana" w:eastAsia="Verdana" w:hAnsi="Verdana" w:cs="Verdana"/>
          <w:szCs w:val="24"/>
          <w:lang w:val="es-US"/>
        </w:rPr>
        <w:t xml:space="preserve">será cancelada hasta que reciba la carta de cancelación de la audiencia de parte de los tribunales. Por favor, planee asistir a su audiencia imparcial a menos de que reciba una carta desde los tribunales </w:t>
      </w:r>
      <w:r w:rsidR="0077512E" w:rsidRPr="00F20865">
        <w:rPr>
          <w:rFonts w:ascii="Verdana" w:eastAsia="Verdana" w:hAnsi="Verdana" w:cs="Verdana"/>
          <w:szCs w:val="24"/>
          <w:lang w:val="es-US"/>
        </w:rPr>
        <w:t>comunicándole</w:t>
      </w:r>
      <w:r w:rsidRPr="00F20865">
        <w:rPr>
          <w:rFonts w:ascii="Verdana" w:eastAsia="Verdana" w:hAnsi="Verdana" w:cs="Verdana"/>
          <w:szCs w:val="24"/>
          <w:lang w:val="es-US"/>
        </w:rPr>
        <w:t xml:space="preserve"> que la audición ha sido cancelada</w:t>
      </w:r>
      <w:commentRangeStart w:id="6"/>
      <w:commentRangeStart w:id="7"/>
      <w:commentRangeStart w:id="8"/>
      <w:commentRangeStart w:id="9"/>
      <w:commentRangeStart w:id="10"/>
      <w:r w:rsidR="005448F6" w:rsidRPr="00F20865">
        <w:rPr>
          <w:rFonts w:ascii="Verdana" w:hAnsi="Verdana"/>
          <w:lang w:val="es-US"/>
        </w:rPr>
        <w:t>.</w:t>
      </w:r>
      <w:r w:rsidR="005448F6" w:rsidRPr="00F20865">
        <w:rPr>
          <w:rFonts w:ascii="Verdana" w:hAnsi="Verdana"/>
          <w:b/>
          <w:bCs/>
          <w:lang w:val="es-US"/>
        </w:rPr>
        <w:t> </w:t>
      </w:r>
      <w:commentRangeEnd w:id="6"/>
      <w:r w:rsidR="000766BE">
        <w:rPr>
          <w:rStyle w:val="CommentReference"/>
        </w:rPr>
        <w:commentReference w:id="6"/>
      </w:r>
      <w:commentRangeEnd w:id="7"/>
      <w:r w:rsidR="00A84E14">
        <w:rPr>
          <w:rStyle w:val="CommentReference"/>
        </w:rPr>
        <w:commentReference w:id="7"/>
      </w:r>
      <w:commentRangeEnd w:id="8"/>
      <w:r w:rsidR="00045106">
        <w:rPr>
          <w:rStyle w:val="CommentReference"/>
        </w:rPr>
        <w:commentReference w:id="8"/>
      </w:r>
      <w:commentRangeEnd w:id="9"/>
      <w:r w:rsidR="005448F6">
        <w:rPr>
          <w:rStyle w:val="CommentReference"/>
        </w:rPr>
        <w:commentReference w:id="9"/>
      </w:r>
      <w:commentRangeEnd w:id="10"/>
      <w:r w:rsidR="00871485">
        <w:rPr>
          <w:rStyle w:val="CommentReference"/>
          <w:rFonts w:asciiTheme="minorHAnsi" w:eastAsiaTheme="minorEastAsia" w:hAnsiTheme="minorHAnsi" w:cs="Times New Roman"/>
          <w:color w:val="auto"/>
        </w:rPr>
        <w:commentReference w:id="10"/>
      </w:r>
    </w:p>
    <w:p w14:paraId="2D9E198D" w14:textId="77777777" w:rsidR="00D9218F" w:rsidRPr="00F20865" w:rsidRDefault="00D9218F" w:rsidP="009E622B">
      <w:pPr>
        <w:pStyle w:val="FactSheetContact"/>
        <w:jc w:val="left"/>
        <w:rPr>
          <w:rFonts w:ascii="Verdana" w:hAnsi="Verdana"/>
          <w:b/>
          <w:bCs/>
          <w:lang w:val="es-US"/>
        </w:rPr>
      </w:pPr>
    </w:p>
    <w:p w14:paraId="1FA9C438" w14:textId="77777777" w:rsidR="00F20865" w:rsidRPr="00F20865" w:rsidRDefault="00F20865" w:rsidP="00F20865">
      <w:pPr>
        <w:rPr>
          <w:rFonts w:ascii="Verdana" w:eastAsia="Verdana" w:hAnsi="Verdana" w:cs="Verdana"/>
          <w:b/>
          <w:lang w:val="es-US"/>
        </w:rPr>
      </w:pPr>
      <w:r w:rsidRPr="00F20865">
        <w:rPr>
          <w:rFonts w:ascii="Verdana" w:eastAsia="Verdana" w:hAnsi="Verdana" w:cs="Verdana"/>
          <w:b/>
          <w:lang w:val="es-US"/>
        </w:rPr>
        <w:t>¿Preguntas?</w:t>
      </w:r>
    </w:p>
    <w:p w14:paraId="34B3FC4D" w14:textId="28DDF056" w:rsidR="00A46835" w:rsidRPr="00F20865" w:rsidRDefault="00F20865" w:rsidP="00F20865">
      <w:pPr>
        <w:pStyle w:val="FactSheetContact"/>
        <w:jc w:val="left"/>
        <w:rPr>
          <w:rFonts w:ascii="Verdana" w:hAnsi="Verdana"/>
          <w:lang w:val="es-US"/>
        </w:rPr>
      </w:pPr>
      <w:r w:rsidRPr="00F20865">
        <w:rPr>
          <w:rFonts w:ascii="Verdana" w:eastAsia="Verdana" w:hAnsi="Verdana" w:cs="Verdana"/>
          <w:szCs w:val="24"/>
          <w:lang w:val="es-US"/>
        </w:rPr>
        <w:t xml:space="preserve">Por favor, </w:t>
      </w:r>
      <w:r w:rsidR="0077512E" w:rsidRPr="00F20865">
        <w:rPr>
          <w:rFonts w:ascii="Verdana" w:eastAsia="Verdana" w:hAnsi="Verdana" w:cs="Verdana"/>
          <w:szCs w:val="24"/>
          <w:lang w:val="es-US"/>
        </w:rPr>
        <w:t>contáctese</w:t>
      </w:r>
      <w:r w:rsidRPr="00F20865">
        <w:rPr>
          <w:rFonts w:ascii="Verdana" w:eastAsia="Verdana" w:hAnsi="Verdana" w:cs="Verdana"/>
          <w:szCs w:val="24"/>
          <w:lang w:val="es-US"/>
        </w:rPr>
        <w:t xml:space="preserve"> a través de </w:t>
      </w:r>
      <w:hyperlink r:id="rId18">
        <w:r w:rsidRPr="00F20865">
          <w:rPr>
            <w:rFonts w:ascii="Verdana" w:eastAsia="Verdana" w:hAnsi="Verdana" w:cs="Verdana"/>
            <w:color w:val="1155CC"/>
            <w:szCs w:val="24"/>
            <w:u w:val="single"/>
            <w:lang w:val="es-US"/>
          </w:rPr>
          <w:t>hcpf_memberbenefitappeals@state.co.us</w:t>
        </w:r>
      </w:hyperlink>
      <w:r w:rsidRPr="00F20865">
        <w:rPr>
          <w:rFonts w:ascii="Verdana" w:eastAsia="Verdana" w:hAnsi="Verdana" w:cs="Verdana"/>
          <w:szCs w:val="24"/>
          <w:lang w:val="es-US"/>
        </w:rPr>
        <w:t xml:space="preserve"> si tiene preguntas.</w:t>
      </w:r>
      <w:r w:rsidR="00EA1168" w:rsidRPr="00F20865">
        <w:rPr>
          <w:rFonts w:ascii="Verdana" w:hAnsi="Verdana"/>
          <w:lang w:val="es-US"/>
        </w:rPr>
        <w:t xml:space="preserve"> </w:t>
      </w:r>
      <w:commentRangeStart w:id="13"/>
      <w:r>
        <w:rPr>
          <w:rFonts w:ascii="Verdana" w:hAnsi="Verdana"/>
          <w:lang w:val="es-US"/>
        </w:rPr>
        <w:t>Gracias</w:t>
      </w:r>
      <w:commentRangeEnd w:id="13"/>
      <w:r w:rsidR="006028B0">
        <w:rPr>
          <w:rStyle w:val="CommentReference"/>
          <w:rFonts w:asciiTheme="minorHAnsi" w:eastAsiaTheme="minorEastAsia" w:hAnsiTheme="minorHAnsi" w:cs="Times New Roman"/>
          <w:color w:val="auto"/>
        </w:rPr>
        <w:commentReference w:id="13"/>
      </w:r>
      <w:r w:rsidR="00EA1168" w:rsidRPr="00F20865">
        <w:rPr>
          <w:rFonts w:ascii="Verdana" w:hAnsi="Verdana"/>
          <w:lang w:val="es-US"/>
        </w:rPr>
        <w:t xml:space="preserve">. </w:t>
      </w:r>
    </w:p>
    <w:p w14:paraId="646FA0FD" w14:textId="77777777" w:rsidR="00EA1168" w:rsidRPr="00F20865" w:rsidRDefault="00EA1168" w:rsidP="009E622B">
      <w:pPr>
        <w:pStyle w:val="FactSheetContact"/>
        <w:jc w:val="left"/>
        <w:rPr>
          <w:rFonts w:ascii="Verdana" w:hAnsi="Verdana"/>
          <w:lang w:val="es-US"/>
        </w:rPr>
      </w:pPr>
    </w:p>
    <w:p w14:paraId="7892F7A5" w14:textId="77777777" w:rsidR="00F20865" w:rsidRDefault="00F20865" w:rsidP="00F20865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Atentamente,</w:t>
      </w:r>
    </w:p>
    <w:p w14:paraId="303C08CA" w14:textId="4FE499ED" w:rsidR="00EA1168" w:rsidRPr="00F20865" w:rsidRDefault="00F20865" w:rsidP="00832BB5">
      <w:pPr>
        <w:rPr>
          <w:rFonts w:ascii="Verdana" w:hAnsi="Verdana"/>
          <w:lang w:val="es-US"/>
        </w:rPr>
      </w:pPr>
      <w:r>
        <w:rPr>
          <w:rFonts w:ascii="Verdana" w:eastAsia="Verdana" w:hAnsi="Verdana" w:cs="Verdana"/>
        </w:rPr>
        <w:t xml:space="preserve"> Health First Colorado</w:t>
      </w:r>
    </w:p>
    <w:sectPr w:rsidR="00EA1168" w:rsidRPr="00F20865" w:rsidSect="004F689A">
      <w:headerReference w:type="default" r:id="rId19"/>
      <w:footerReference w:type="first" r:id="rId20"/>
      <w:pgSz w:w="12240" w:h="15840"/>
      <w:pgMar w:top="720" w:right="1080" w:bottom="1440" w:left="1080" w:header="432" w:footer="288" w:gutter="0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dams, Michelle" w:date="2025-07-24T12:47:00Z" w:initials="MA">
    <w:p w14:paraId="52E2A913" w14:textId="77777777" w:rsidR="00023F8A" w:rsidRDefault="00023F8A" w:rsidP="00023F8A">
      <w:pPr>
        <w:pStyle w:val="CommentText"/>
      </w:pPr>
      <w:r>
        <w:rPr>
          <w:rStyle w:val="CommentReference"/>
        </w:rPr>
        <w:annotationRef/>
      </w:r>
      <w:r>
        <w:t xml:space="preserve">This is the cover letter for this document: </w:t>
      </w:r>
    </w:p>
    <w:p w14:paraId="3FC0B140" w14:textId="77777777" w:rsidR="00023F8A" w:rsidRDefault="00C40037" w:rsidP="00023F8A">
      <w:pPr>
        <w:pStyle w:val="CommentText"/>
      </w:pPr>
      <w:hyperlink r:id="rId1" w:history="1">
        <w:r w:rsidR="00023F8A" w:rsidRPr="00E33427">
          <w:rPr>
            <w:rStyle w:val="Hyperlink"/>
          </w:rPr>
          <w:t>https://docs.google.com/document/d/1bdEyB1GZ8ZPBPULeWWD1I8WH0HnRWn_9/edit</w:t>
        </w:r>
      </w:hyperlink>
    </w:p>
  </w:comment>
  <w:comment w:id="2" w:author="Kaiser, Kate" w:date="2025-08-13T08:11:00Z" w:initials="KK">
    <w:p w14:paraId="219EC596" w14:textId="07C0D494" w:rsidR="00AD2E92" w:rsidRDefault="00AD2E92">
      <w:pPr>
        <w:pStyle w:val="CommentText"/>
      </w:pPr>
      <w:r>
        <w:rPr>
          <w:rStyle w:val="CommentReference"/>
        </w:rPr>
        <w:annotationRef/>
      </w:r>
      <w:r w:rsidRPr="3E50C1FC">
        <w:t xml:space="preserve">Would it be too wordy to say something along the lines of "send a copy of the same letter you sent to OAC to...."?? Just want to make it clear that it isn't another letter, it's just a copy. But that might not be necessary? What are your thoughts, </w:t>
      </w:r>
      <w:r>
        <w:fldChar w:fldCharType="begin"/>
      </w:r>
      <w:r>
        <w:instrText xml:space="preserve"> HYPERLINK "mailto:mjadam@hcpf.co.gov"</w:instrText>
      </w:r>
      <w:bookmarkStart w:id="5" w:name="_@_D4C96B8508A141FA8E58F00F4FE29F77Z"/>
      <w:r>
        <w:fldChar w:fldCharType="separate"/>
      </w:r>
      <w:bookmarkEnd w:id="5"/>
      <w:r w:rsidRPr="0FF401C5">
        <w:rPr>
          <w:rStyle w:val="Mention"/>
          <w:noProof/>
        </w:rPr>
        <w:t>@Adams, Michelle</w:t>
      </w:r>
      <w:r>
        <w:fldChar w:fldCharType="end"/>
      </w:r>
      <w:r w:rsidRPr="19316F49">
        <w:t xml:space="preserve"> </w:t>
      </w:r>
    </w:p>
  </w:comment>
  <w:comment w:id="3" w:author="Adams, Michelle" w:date="2025-08-13T08:58:00Z" w:initials="MA">
    <w:p w14:paraId="5E52C3B3" w14:textId="77777777" w:rsidR="00102FF1" w:rsidRDefault="00102FF1" w:rsidP="00102FF1">
      <w:pPr>
        <w:pStyle w:val="CommentText"/>
      </w:pPr>
      <w:r>
        <w:rPr>
          <w:rStyle w:val="CommentReference"/>
        </w:rPr>
        <w:annotationRef/>
      </w:r>
      <w:r>
        <w:t>Good idea! What do you think of this?</w:t>
      </w:r>
    </w:p>
  </w:comment>
  <w:comment w:id="4" w:author="Kaiser, Kate" w:date="2025-08-13T09:31:00Z" w:initials="KK">
    <w:p w14:paraId="0282AEBF" w14:textId="6362EC52" w:rsidR="0086506D" w:rsidRDefault="0086506D">
      <w:pPr>
        <w:pStyle w:val="CommentText"/>
      </w:pPr>
      <w:r>
        <w:rPr>
          <w:rStyle w:val="CommentReference"/>
        </w:rPr>
        <w:annotationRef/>
      </w:r>
      <w:r w:rsidRPr="4B2AA1E2">
        <w:t xml:space="preserve">I like it! </w:t>
      </w:r>
    </w:p>
  </w:comment>
  <w:comment w:id="6" w:author="Adams, Michelle" w:date="2025-08-05T16:43:00Z" w:initials="MA">
    <w:p w14:paraId="455BC9E3" w14:textId="1D43B192" w:rsidR="000766BE" w:rsidRDefault="000766BE" w:rsidP="000766BE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>HYPERLINK "mailto:kakais@hcpf.co.gov"</w:instrText>
      </w:r>
      <w:bookmarkStart w:id="11" w:name="_@_84F774DFFA8F4C6E80D8C9E549BF3154Z"/>
      <w:r>
        <w:fldChar w:fldCharType="separate"/>
      </w:r>
      <w:bookmarkEnd w:id="11"/>
      <w:r w:rsidRPr="000766BE">
        <w:rPr>
          <w:rStyle w:val="Mention"/>
          <w:noProof/>
        </w:rPr>
        <w:t>@Kaiser, Kate</w:t>
      </w:r>
      <w:r>
        <w:fldChar w:fldCharType="end"/>
      </w:r>
      <w:r>
        <w:t xml:space="preserve"> ok see what you think of this new content. Feel free to edit using track changes. Thanks!</w:t>
      </w:r>
    </w:p>
  </w:comment>
  <w:comment w:id="7" w:author="Adams, Michelle" w:date="2025-08-05T16:44:00Z" w:initials="MA">
    <w:p w14:paraId="25DEB226" w14:textId="77777777" w:rsidR="00A84E14" w:rsidRDefault="00A84E14" w:rsidP="00A84E14">
      <w:pPr>
        <w:pStyle w:val="CommentText"/>
      </w:pPr>
      <w:r>
        <w:rPr>
          <w:rStyle w:val="CommentReference"/>
        </w:rPr>
        <w:annotationRef/>
      </w:r>
      <w:r>
        <w:t>Oh also wanted to ask: Can they just call the OAC to cancel if they agree with the info in this letter?</w:t>
      </w:r>
    </w:p>
  </w:comment>
  <w:comment w:id="8" w:author="Adams, Michelle" w:date="2025-08-05T16:48:00Z" w:initials="MA">
    <w:p w14:paraId="5FB02274" w14:textId="77777777" w:rsidR="00045106" w:rsidRDefault="00045106" w:rsidP="00045106">
      <w:pPr>
        <w:pStyle w:val="CommentText"/>
      </w:pPr>
      <w:r>
        <w:rPr>
          <w:rStyle w:val="CommentReference"/>
        </w:rPr>
        <w:annotationRef/>
      </w:r>
      <w:r>
        <w:t>Also if this works I can add it to all versions. Just didn’t want to bother until all the edits are in</w:t>
      </w:r>
    </w:p>
    <w:p w14:paraId="0C318B60" w14:textId="77777777" w:rsidR="00045106" w:rsidRDefault="00045106" w:rsidP="00045106">
      <w:pPr>
        <w:pStyle w:val="CommentText"/>
      </w:pPr>
      <w:r>
        <w:t>FYI</w:t>
      </w:r>
    </w:p>
  </w:comment>
  <w:comment w:id="9" w:author="Kaiser, Kate" w:date="2025-08-13T08:17:00Z" w:initials="KK">
    <w:p w14:paraId="576A08C9" w14:textId="663C70FC" w:rsidR="00AD2E92" w:rsidRDefault="00AD2E92">
      <w:pPr>
        <w:pStyle w:val="CommentText"/>
      </w:pPr>
      <w:r>
        <w:rPr>
          <w:rStyle w:val="CommentReference"/>
        </w:rPr>
        <w:annotationRef/>
      </w:r>
      <w:r w:rsidRPr="5780094D">
        <w:t xml:space="preserve">Yes, we should add that they can also call the court to ask the hearing is cancelled. </w:t>
      </w:r>
      <w:r>
        <w:fldChar w:fldCharType="begin"/>
      </w:r>
      <w:r>
        <w:instrText xml:space="preserve"> HYPERLINK "mailto:mjadam@hcpf.co.gov"</w:instrText>
      </w:r>
      <w:bookmarkStart w:id="12" w:name="_@_7981FBE4759C4F5687C3027FFD1F16B8Z"/>
      <w:r>
        <w:fldChar w:fldCharType="separate"/>
      </w:r>
      <w:bookmarkEnd w:id="12"/>
      <w:r w:rsidRPr="1106E60D">
        <w:rPr>
          <w:rStyle w:val="Mention"/>
          <w:noProof/>
        </w:rPr>
        <w:t>@Adams, Michelle</w:t>
      </w:r>
      <w:r>
        <w:fldChar w:fldCharType="end"/>
      </w:r>
      <w:r w:rsidRPr="1AC39244">
        <w:t xml:space="preserve"> </w:t>
      </w:r>
    </w:p>
  </w:comment>
  <w:comment w:id="10" w:author="Adams, Michelle" w:date="2025-08-13T08:56:00Z" w:initials="MA">
    <w:p w14:paraId="5DDDF161" w14:textId="77777777" w:rsidR="00871485" w:rsidRDefault="00871485" w:rsidP="00871485">
      <w:pPr>
        <w:pStyle w:val="CommentText"/>
      </w:pPr>
      <w:r>
        <w:rPr>
          <w:rStyle w:val="CommentReference"/>
        </w:rPr>
        <w:annotationRef/>
      </w:r>
      <w:r>
        <w:t xml:space="preserve">Great see what you think of this. </w:t>
      </w:r>
    </w:p>
  </w:comment>
  <w:comment w:id="13" w:author="Adams, Michelle" w:date="2025-07-24T13:32:00Z" w:initials="MA">
    <w:p w14:paraId="1EB5CC88" w14:textId="5FF8921B" w:rsidR="006028B0" w:rsidRDefault="006028B0" w:rsidP="006028B0">
      <w:pPr>
        <w:pStyle w:val="CommentText"/>
      </w:pPr>
      <w:r>
        <w:rPr>
          <w:rStyle w:val="CommentReference"/>
        </w:rPr>
        <w:annotationRef/>
      </w:r>
      <w:r>
        <w:t>Can we include a phone number? We try to avoid options for help that rely on a member’s internet access/online abilities.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C0B140" w15:done="0"/>
  <w15:commentEx w15:paraId="219EC596" w15:done="1"/>
  <w15:commentEx w15:paraId="5E52C3B3" w15:paraIdParent="219EC596" w15:done="1"/>
  <w15:commentEx w15:paraId="0282AEBF" w15:paraIdParent="219EC596" w15:done="1"/>
  <w15:commentEx w15:paraId="455BC9E3" w15:done="1"/>
  <w15:commentEx w15:paraId="25DEB226" w15:paraIdParent="455BC9E3" w15:done="1"/>
  <w15:commentEx w15:paraId="0C318B60" w15:paraIdParent="455BC9E3" w15:done="1"/>
  <w15:commentEx w15:paraId="576A08C9" w15:paraIdParent="455BC9E3" w15:done="1"/>
  <w15:commentEx w15:paraId="5DDDF161" w15:paraIdParent="455BC9E3" w15:done="1"/>
  <w15:commentEx w15:paraId="1EB5CC8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D2D34D1" w16cex:dateUtc="2025-07-24T18:47:00Z"/>
  <w16cex:commentExtensible w16cex:durableId="623BF811" w16cex:dateUtc="2025-08-13T14:11:00Z"/>
  <w16cex:commentExtensible w16cex:durableId="5D008D8F" w16cex:dateUtc="2025-08-13T14:58:00Z"/>
  <w16cex:commentExtensible w16cex:durableId="389322B1" w16cex:dateUtc="2025-08-13T15:31:00Z"/>
  <w16cex:commentExtensible w16cex:durableId="7E358183" w16cex:dateUtc="2025-08-05T22:43:00Z"/>
  <w16cex:commentExtensible w16cex:durableId="34F02672" w16cex:dateUtc="2025-08-05T22:44:00Z"/>
  <w16cex:commentExtensible w16cex:durableId="5D3E1ED5" w16cex:dateUtc="2025-08-05T22:48:00Z"/>
  <w16cex:commentExtensible w16cex:durableId="26919AAD" w16cex:dateUtc="2025-08-13T14:17:00Z"/>
  <w16cex:commentExtensible w16cex:durableId="6C9F6429" w16cex:dateUtc="2025-08-13T14:56:00Z"/>
  <w16cex:commentExtensible w16cex:durableId="3169AFCA" w16cex:dateUtc="2025-07-24T1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C0B140" w16cid:durableId="0D2D34D1"/>
  <w16cid:commentId w16cid:paraId="219EC596" w16cid:durableId="623BF811"/>
  <w16cid:commentId w16cid:paraId="5E52C3B3" w16cid:durableId="5D008D8F"/>
  <w16cid:commentId w16cid:paraId="0282AEBF" w16cid:durableId="389322B1"/>
  <w16cid:commentId w16cid:paraId="455BC9E3" w16cid:durableId="7E358183"/>
  <w16cid:commentId w16cid:paraId="25DEB226" w16cid:durableId="34F02672"/>
  <w16cid:commentId w16cid:paraId="0C318B60" w16cid:durableId="5D3E1ED5"/>
  <w16cid:commentId w16cid:paraId="576A08C9" w16cid:durableId="26919AAD"/>
  <w16cid:commentId w16cid:paraId="5DDDF161" w16cid:durableId="6C9F6429"/>
  <w16cid:commentId w16cid:paraId="1EB5CC88" w16cid:durableId="3169AF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1581B" w14:textId="77777777" w:rsidR="00C40037" w:rsidRDefault="00C40037" w:rsidP="00370CDA">
      <w:r>
        <w:separator/>
      </w:r>
    </w:p>
  </w:endnote>
  <w:endnote w:type="continuationSeparator" w:id="0">
    <w:p w14:paraId="7EF968D0" w14:textId="77777777" w:rsidR="00C40037" w:rsidRDefault="00C40037" w:rsidP="00370CDA">
      <w:r>
        <w:continuationSeparator/>
      </w:r>
    </w:p>
  </w:endnote>
  <w:endnote w:type="continuationNotice" w:id="1">
    <w:p w14:paraId="7138BA4B" w14:textId="77777777" w:rsidR="00C40037" w:rsidRDefault="00C40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C7E78" w14:textId="77777777" w:rsidR="006C35A4" w:rsidRPr="00D54C05" w:rsidRDefault="00D54C05" w:rsidP="00D54C05">
    <w:pPr>
      <w:pStyle w:val="Footer"/>
    </w:pPr>
    <w:bookmarkStart w:id="14" w:name="_Hlk155363060"/>
    <w:bookmarkStart w:id="15" w:name="_Hlk155363061"/>
    <w:bookmarkStart w:id="16" w:name="_Hlk155366153"/>
    <w:bookmarkStart w:id="17" w:name="_Hlk155366154"/>
    <w:bookmarkStart w:id="18" w:name="_Hlk155366468"/>
    <w:bookmarkStart w:id="19" w:name="_Hlk155366469"/>
    <w:r w:rsidRPr="00714A61">
      <w:rPr>
        <w:noProof/>
        <w:color w:val="2B579A"/>
        <w:shd w:val="clear" w:color="auto" w:fill="E6E6E6"/>
      </w:rPr>
      <mc:AlternateContent>
        <mc:Choice Requires="wps">
          <w:drawing>
            <wp:inline distT="0" distB="0" distL="0" distR="0" wp14:anchorId="38C3E857" wp14:editId="3C74A3D6">
              <wp:extent cx="5505450" cy="552450"/>
              <wp:effectExtent l="0" t="0" r="0" b="0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DA908" w14:textId="55372C8D" w:rsidR="00D54C05" w:rsidRPr="00890FA2" w:rsidRDefault="00F20865" w:rsidP="00F20865">
                          <w:pPr>
                            <w:jc w:val="right"/>
                            <w:rPr>
                              <w:sz w:val="18"/>
                              <w:szCs w:val="18"/>
                              <w:lang w:val="es-US"/>
                            </w:rPr>
                          </w:pPr>
                          <w:r w:rsidRPr="00F20865">
                            <w:rPr>
                              <w:sz w:val="20"/>
                              <w:szCs w:val="20"/>
                              <w:lang w:val="es-US"/>
                            </w:rPr>
                            <w:t>El Departamento de Política y Financiación Sanitaria administra Health First Colorado, Child Health Plan Plus y otros programas de asistencia sanitaria para los residentes de Colorado que cumplan los requisitos.</w:t>
                          </w:r>
                          <w:r w:rsidR="00D54C05" w:rsidRPr="00F20865">
                            <w:rPr>
                              <w:sz w:val="18"/>
                              <w:szCs w:val="18"/>
                              <w:lang w:val="es-US"/>
                            </w:rPr>
                            <w:br/>
                          </w:r>
                          <w:r w:rsidR="00D54C05" w:rsidRPr="00890FA2">
                            <w:rPr>
                              <w:sz w:val="18"/>
                              <w:szCs w:val="18"/>
                              <w:lang w:val="es-US"/>
                            </w:rPr>
                            <w:t xml:space="preserve">healthfirstcolorado.com   hcpf.colorado.gov  </w:t>
                          </w:r>
                        </w:p>
                        <w:p w14:paraId="2E4A84A1" w14:textId="77777777" w:rsidR="00D54C05" w:rsidRPr="00890FA2" w:rsidRDefault="00D54C05" w:rsidP="00D54C05">
                          <w:pPr>
                            <w:pStyle w:val="Footer"/>
                            <w:rPr>
                              <w:lang w:val="es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8C3E85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width:433.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" filled="f" stroked="f">
              <v:textbox inset="0,0,0,0">
                <w:txbxContent>
                  <w:p w14:paraId="50FDA908" w14:textId="55372C8D" w:rsidR="00D54C05" w:rsidRPr="00890FA2" w:rsidRDefault="00F20865" w:rsidP="00F20865">
                    <w:pPr>
                      <w:jc w:val="right"/>
                      <w:rPr>
                        <w:sz w:val="18"/>
                        <w:szCs w:val="18"/>
                        <w:lang w:val="es-US"/>
                      </w:rPr>
                    </w:pPr>
                    <w:r w:rsidRPr="00F20865">
                      <w:rPr>
                        <w:sz w:val="20"/>
                        <w:szCs w:val="20"/>
                        <w:lang w:val="es-US"/>
                      </w:rPr>
                      <w:t>El Departamento de Política y Financiación Sanitaria administra Health First Colorado, Child Health Plan Plus y otros programas de asistencia sanitaria para los residentes de Colorado que cumplan los requisitos.</w:t>
                    </w:r>
                    <w:r w:rsidR="00D54C05" w:rsidRPr="00F20865">
                      <w:rPr>
                        <w:sz w:val="18"/>
                        <w:szCs w:val="18"/>
                        <w:lang w:val="es-US"/>
                      </w:rPr>
                      <w:br/>
                    </w:r>
                    <w:r w:rsidR="00D54C05" w:rsidRPr="00890FA2">
                      <w:rPr>
                        <w:sz w:val="18"/>
                        <w:szCs w:val="18"/>
                        <w:lang w:val="es-US"/>
                      </w:rPr>
                      <w:t xml:space="preserve">healthfirstcolorado.com   hcpf.colorado.gov  </w:t>
                    </w:r>
                  </w:p>
                  <w:p w14:paraId="2E4A84A1" w14:textId="77777777" w:rsidR="00D54C05" w:rsidRPr="00890FA2" w:rsidRDefault="00D54C05" w:rsidP="00D54C05">
                    <w:pPr>
                      <w:pStyle w:val="Footer"/>
                      <w:rPr>
                        <w:lang w:val="es-US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t xml:space="preserve"> </w:t>
    </w:r>
    <w:r w:rsidRPr="00714A61">
      <w:t xml:space="preserve">  </w:t>
    </w:r>
    <w:r w:rsidRPr="00714A61">
      <w:rPr>
        <w:noProof/>
        <w:color w:val="2B579A"/>
        <w:shd w:val="clear" w:color="auto" w:fill="E6E6E6"/>
      </w:rPr>
      <w:drawing>
        <wp:inline distT="0" distB="0" distL="0" distR="0" wp14:anchorId="14DB0269" wp14:editId="30F83D54">
          <wp:extent cx="18288" cy="438912"/>
          <wp:effectExtent l="0" t="0" r="20320" b="0"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" cy="4389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Pr="00714A61">
      <w:rPr>
        <w:rStyle w:val="Hyperlink"/>
        <w:rFonts w:ascii="Trebuchet MS" w:hAnsi="Trebuchet MS"/>
      </w:rPr>
      <w:t xml:space="preserve"> </w:t>
    </w:r>
    <w:r w:rsidRPr="00714A61">
      <w:rPr>
        <w:rStyle w:val="Hyperlink"/>
        <w:rFonts w:ascii="Trebuchet MS" w:hAnsi="Trebuchet MS"/>
        <w:noProof/>
      </w:rPr>
      <w:drawing>
        <wp:inline distT="0" distB="0" distL="0" distR="0" wp14:anchorId="3E55886C" wp14:editId="725F66F5">
          <wp:extent cx="564302" cy="562824"/>
          <wp:effectExtent l="0" t="0" r="7620" b="8890"/>
          <wp:docPr id="9" name="Picture 9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tate of Colorado Se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6" cy="5716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4"/>
    <w:bookmarkEnd w:id="15"/>
    <w:bookmarkEnd w:id="16"/>
    <w:bookmarkEnd w:id="17"/>
    <w:bookmarkEnd w:id="18"/>
    <w:bookmarkEnd w:id="1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D5525" w14:textId="77777777" w:rsidR="00C40037" w:rsidRDefault="00C40037" w:rsidP="00370CDA">
      <w:r>
        <w:separator/>
      </w:r>
    </w:p>
  </w:footnote>
  <w:footnote w:type="continuationSeparator" w:id="0">
    <w:p w14:paraId="1D583647" w14:textId="77777777" w:rsidR="00C40037" w:rsidRDefault="00C40037" w:rsidP="00370CDA">
      <w:r>
        <w:continuationSeparator/>
      </w:r>
    </w:p>
  </w:footnote>
  <w:footnote w:type="continuationNotice" w:id="1">
    <w:p w14:paraId="5F0EF90E" w14:textId="77777777" w:rsidR="00C40037" w:rsidRDefault="00C40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C3339" w14:textId="77777777" w:rsidR="00C919F2" w:rsidRPr="006C35A4" w:rsidRDefault="00C13FF9">
    <w:pPr>
      <w:pStyle w:val="Header"/>
      <w:rPr>
        <w:rFonts w:cs="Tahoma"/>
        <w:b w:val="0"/>
        <w:szCs w:val="20"/>
      </w:rPr>
    </w:pPr>
    <w:r>
      <w:rPr>
        <w:rFonts w:cs="Tahoma"/>
        <w:b w:val="0"/>
        <w:szCs w:val="20"/>
      </w:rPr>
      <w:t>Health First Colorado and CHP+</w:t>
    </w:r>
    <w:r w:rsidR="006C35A4" w:rsidRPr="006C35A4">
      <w:rPr>
        <w:rFonts w:cs="Tahoma"/>
        <w:b w:val="0"/>
        <w:szCs w:val="20"/>
      </w:rPr>
      <w:tab/>
      <w:t xml:space="preserve">Page </w: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begin"/>
    </w:r>
    <w:r w:rsidR="006C35A4" w:rsidRPr="006C35A4">
      <w:rPr>
        <w:rFonts w:cs="Tahoma"/>
        <w:b w:val="0"/>
        <w:szCs w:val="20"/>
      </w:rPr>
      <w:instrText xml:space="preserve"> PAGE  \* Arabic  \* MERGEFORMAT </w:instrTex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separate"/>
    </w:r>
    <w:r w:rsidR="00780AA5">
      <w:rPr>
        <w:rFonts w:cs="Tahoma"/>
        <w:b w:val="0"/>
        <w:noProof/>
        <w:szCs w:val="20"/>
      </w:rPr>
      <w:t>4</w: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end"/>
    </w:r>
    <w:r w:rsidR="006C35A4" w:rsidRPr="006C35A4">
      <w:rPr>
        <w:rFonts w:cs="Tahoma"/>
        <w:b w:val="0"/>
        <w:szCs w:val="20"/>
      </w:rPr>
      <w:t xml:space="preserve"> of </w: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begin"/>
    </w:r>
    <w:r w:rsidR="006C35A4" w:rsidRPr="006C35A4">
      <w:rPr>
        <w:rFonts w:cs="Tahoma"/>
        <w:b w:val="0"/>
        <w:szCs w:val="20"/>
      </w:rPr>
      <w:instrText xml:space="preserve"> NUMPAGES  \* Arabic  \* MERGEFORMAT </w:instrTex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separate"/>
    </w:r>
    <w:r w:rsidR="00780AA5">
      <w:rPr>
        <w:rFonts w:cs="Tahoma"/>
        <w:b w:val="0"/>
        <w:noProof/>
        <w:szCs w:val="20"/>
      </w:rPr>
      <w:t>6</w:t>
    </w:r>
    <w:r w:rsidR="006C35A4" w:rsidRPr="006C35A4">
      <w:rPr>
        <w:rFonts w:cs="Tahoma"/>
        <w:b w:val="0"/>
        <w:color w:val="2B579A"/>
        <w:szCs w:val="20"/>
        <w:shd w:val="clear" w:color="auto" w:fill="E6E6E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1A32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47AE2D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66458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4B25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264C3E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07046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8D49F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5628272"/>
    <w:lvl w:ilvl="0">
      <w:start w:val="1"/>
      <w:numFmt w:val="bullet"/>
      <w:pStyle w:val="ListBullet2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31062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AA2A6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BE7B4D"/>
    <w:multiLevelType w:val="multilevel"/>
    <w:tmpl w:val="300210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0E37EBA"/>
    <w:multiLevelType w:val="multilevel"/>
    <w:tmpl w:val="EC647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853009"/>
    <w:multiLevelType w:val="multilevel"/>
    <w:tmpl w:val="095A1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D3677"/>
    <w:multiLevelType w:val="hybridMultilevel"/>
    <w:tmpl w:val="5BD80186"/>
    <w:lvl w:ilvl="0" w:tplc="540A000F">
      <w:start w:val="1"/>
      <w:numFmt w:val="decimal"/>
      <w:lvlText w:val="%1."/>
      <w:lvlJc w:val="left"/>
      <w:pPr>
        <w:ind w:left="1440" w:hanging="360"/>
      </w:pPr>
    </w:lvl>
    <w:lvl w:ilvl="1" w:tplc="540A0019">
      <w:start w:val="1"/>
      <w:numFmt w:val="lowerLetter"/>
      <w:lvlText w:val="%2."/>
      <w:lvlJc w:val="left"/>
      <w:pPr>
        <w:ind w:left="2160" w:hanging="360"/>
      </w:pPr>
    </w:lvl>
    <w:lvl w:ilvl="2" w:tplc="540A001B" w:tentative="1">
      <w:start w:val="1"/>
      <w:numFmt w:val="lowerRoman"/>
      <w:lvlText w:val="%3."/>
      <w:lvlJc w:val="right"/>
      <w:pPr>
        <w:ind w:left="2880" w:hanging="180"/>
      </w:pPr>
    </w:lvl>
    <w:lvl w:ilvl="3" w:tplc="540A000F" w:tentative="1">
      <w:start w:val="1"/>
      <w:numFmt w:val="decimal"/>
      <w:lvlText w:val="%4."/>
      <w:lvlJc w:val="left"/>
      <w:pPr>
        <w:ind w:left="3600" w:hanging="360"/>
      </w:pPr>
    </w:lvl>
    <w:lvl w:ilvl="4" w:tplc="540A0019" w:tentative="1">
      <w:start w:val="1"/>
      <w:numFmt w:val="lowerLetter"/>
      <w:lvlText w:val="%5."/>
      <w:lvlJc w:val="left"/>
      <w:pPr>
        <w:ind w:left="4320" w:hanging="360"/>
      </w:pPr>
    </w:lvl>
    <w:lvl w:ilvl="5" w:tplc="540A001B" w:tentative="1">
      <w:start w:val="1"/>
      <w:numFmt w:val="lowerRoman"/>
      <w:lvlText w:val="%6."/>
      <w:lvlJc w:val="right"/>
      <w:pPr>
        <w:ind w:left="5040" w:hanging="180"/>
      </w:pPr>
    </w:lvl>
    <w:lvl w:ilvl="6" w:tplc="540A000F" w:tentative="1">
      <w:start w:val="1"/>
      <w:numFmt w:val="decimal"/>
      <w:lvlText w:val="%7."/>
      <w:lvlJc w:val="left"/>
      <w:pPr>
        <w:ind w:left="5760" w:hanging="360"/>
      </w:pPr>
    </w:lvl>
    <w:lvl w:ilvl="7" w:tplc="540A0019" w:tentative="1">
      <w:start w:val="1"/>
      <w:numFmt w:val="lowerLetter"/>
      <w:lvlText w:val="%8."/>
      <w:lvlJc w:val="left"/>
      <w:pPr>
        <w:ind w:left="6480" w:hanging="360"/>
      </w:pPr>
    </w:lvl>
    <w:lvl w:ilvl="8" w:tplc="5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FC1DF0"/>
    <w:multiLevelType w:val="hybridMultilevel"/>
    <w:tmpl w:val="866A0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D6B9D8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05828"/>
    <w:multiLevelType w:val="hybridMultilevel"/>
    <w:tmpl w:val="66425724"/>
    <w:lvl w:ilvl="0" w:tplc="5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741F8"/>
    <w:multiLevelType w:val="hybridMultilevel"/>
    <w:tmpl w:val="069E3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0A0019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53A60"/>
    <w:multiLevelType w:val="multilevel"/>
    <w:tmpl w:val="5D587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3B4E72"/>
    <w:multiLevelType w:val="multilevel"/>
    <w:tmpl w:val="562643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F87DFF"/>
    <w:multiLevelType w:val="hybridMultilevel"/>
    <w:tmpl w:val="C4440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168EF"/>
    <w:multiLevelType w:val="hybridMultilevel"/>
    <w:tmpl w:val="1384E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75C2D"/>
    <w:multiLevelType w:val="hybridMultilevel"/>
    <w:tmpl w:val="EF40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C67E2"/>
    <w:multiLevelType w:val="multilevel"/>
    <w:tmpl w:val="300210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75D2C62"/>
    <w:multiLevelType w:val="hybridMultilevel"/>
    <w:tmpl w:val="FC1C7D0C"/>
    <w:lvl w:ilvl="0" w:tplc="E2C8D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2160" w:hanging="360"/>
      </w:pPr>
    </w:lvl>
    <w:lvl w:ilvl="2" w:tplc="540A001B" w:tentative="1">
      <w:start w:val="1"/>
      <w:numFmt w:val="lowerRoman"/>
      <w:lvlText w:val="%3."/>
      <w:lvlJc w:val="right"/>
      <w:pPr>
        <w:ind w:left="2880" w:hanging="180"/>
      </w:pPr>
    </w:lvl>
    <w:lvl w:ilvl="3" w:tplc="540A000F" w:tentative="1">
      <w:start w:val="1"/>
      <w:numFmt w:val="decimal"/>
      <w:lvlText w:val="%4."/>
      <w:lvlJc w:val="left"/>
      <w:pPr>
        <w:ind w:left="3600" w:hanging="360"/>
      </w:pPr>
    </w:lvl>
    <w:lvl w:ilvl="4" w:tplc="540A0019" w:tentative="1">
      <w:start w:val="1"/>
      <w:numFmt w:val="lowerLetter"/>
      <w:lvlText w:val="%5."/>
      <w:lvlJc w:val="left"/>
      <w:pPr>
        <w:ind w:left="4320" w:hanging="360"/>
      </w:pPr>
    </w:lvl>
    <w:lvl w:ilvl="5" w:tplc="540A001B" w:tentative="1">
      <w:start w:val="1"/>
      <w:numFmt w:val="lowerRoman"/>
      <w:lvlText w:val="%6."/>
      <w:lvlJc w:val="right"/>
      <w:pPr>
        <w:ind w:left="5040" w:hanging="180"/>
      </w:pPr>
    </w:lvl>
    <w:lvl w:ilvl="6" w:tplc="540A000F" w:tentative="1">
      <w:start w:val="1"/>
      <w:numFmt w:val="decimal"/>
      <w:lvlText w:val="%7."/>
      <w:lvlJc w:val="left"/>
      <w:pPr>
        <w:ind w:left="5760" w:hanging="360"/>
      </w:pPr>
    </w:lvl>
    <w:lvl w:ilvl="7" w:tplc="540A0019" w:tentative="1">
      <w:start w:val="1"/>
      <w:numFmt w:val="lowerLetter"/>
      <w:lvlText w:val="%8."/>
      <w:lvlJc w:val="left"/>
      <w:pPr>
        <w:ind w:left="6480" w:hanging="360"/>
      </w:pPr>
    </w:lvl>
    <w:lvl w:ilvl="8" w:tplc="5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26"/>
  </w:num>
  <w:num w:numId="14">
    <w:abstractNumId w:val="23"/>
  </w:num>
  <w:num w:numId="15">
    <w:abstractNumId w:val="13"/>
  </w:num>
  <w:num w:numId="16">
    <w:abstractNumId w:val="12"/>
    <w:lvlOverride w:ilvl="0">
      <w:lvl w:ilvl="0">
        <w:numFmt w:val="decimal"/>
        <w:lvlText w:val="%1."/>
        <w:lvlJc w:val="left"/>
      </w:lvl>
    </w:lvlOverride>
  </w:num>
  <w:num w:numId="17">
    <w:abstractNumId w:val="19"/>
  </w:num>
  <w:num w:numId="18">
    <w:abstractNumId w:val="20"/>
    <w:lvlOverride w:ilvl="0">
      <w:lvl w:ilvl="0">
        <w:numFmt w:val="decimal"/>
        <w:lvlText w:val="%1."/>
        <w:lvlJc w:val="left"/>
      </w:lvl>
    </w:lvlOverride>
  </w:num>
  <w:num w:numId="19">
    <w:abstractNumId w:val="22"/>
  </w:num>
  <w:num w:numId="20">
    <w:abstractNumId w:val="25"/>
  </w:num>
  <w:num w:numId="21">
    <w:abstractNumId w:val="11"/>
  </w:num>
  <w:num w:numId="22">
    <w:abstractNumId w:val="24"/>
  </w:num>
  <w:num w:numId="23">
    <w:abstractNumId w:val="18"/>
  </w:num>
  <w:num w:numId="24">
    <w:abstractNumId w:val="21"/>
  </w:num>
  <w:num w:numId="25">
    <w:abstractNumId w:val="16"/>
  </w:num>
  <w:num w:numId="26">
    <w:abstractNumId w:val="15"/>
  </w:num>
  <w:num w:numId="27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ams, Michelle">
    <w15:presenceInfo w15:providerId="AD" w15:userId="S::mjadam@hcpf.co.gov::c5a0dcc2-61e0-46be-beaf-ccfaa9e394fa"/>
  </w15:person>
  <w15:person w15:author="Kaiser, Kate">
    <w15:presenceInfo w15:providerId="AD" w15:userId="S::kakais@hcpf.co.gov::5b034357-a196-4d07-9095-e146cddd90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D1"/>
    <w:rsid w:val="00004C27"/>
    <w:rsid w:val="00010F16"/>
    <w:rsid w:val="00011149"/>
    <w:rsid w:val="0001139B"/>
    <w:rsid w:val="00023F8A"/>
    <w:rsid w:val="000273CB"/>
    <w:rsid w:val="0003071A"/>
    <w:rsid w:val="00036649"/>
    <w:rsid w:val="00045106"/>
    <w:rsid w:val="00066905"/>
    <w:rsid w:val="00070B33"/>
    <w:rsid w:val="0007293E"/>
    <w:rsid w:val="00075687"/>
    <w:rsid w:val="000766BE"/>
    <w:rsid w:val="0007693A"/>
    <w:rsid w:val="000778A5"/>
    <w:rsid w:val="00086E6F"/>
    <w:rsid w:val="00093001"/>
    <w:rsid w:val="00093136"/>
    <w:rsid w:val="00093589"/>
    <w:rsid w:val="000A14EB"/>
    <w:rsid w:val="000A1774"/>
    <w:rsid w:val="000A623E"/>
    <w:rsid w:val="000A7FAF"/>
    <w:rsid w:val="000B6F70"/>
    <w:rsid w:val="000C1AD3"/>
    <w:rsid w:val="000D1592"/>
    <w:rsid w:val="000D1B8D"/>
    <w:rsid w:val="000D257C"/>
    <w:rsid w:val="000D3D22"/>
    <w:rsid w:val="000E1513"/>
    <w:rsid w:val="000E4224"/>
    <w:rsid w:val="000E69E4"/>
    <w:rsid w:val="00102A49"/>
    <w:rsid w:val="00102FF1"/>
    <w:rsid w:val="001107D5"/>
    <w:rsid w:val="00122D76"/>
    <w:rsid w:val="00137060"/>
    <w:rsid w:val="001510E7"/>
    <w:rsid w:val="00175617"/>
    <w:rsid w:val="00185852"/>
    <w:rsid w:val="001874E6"/>
    <w:rsid w:val="00191C60"/>
    <w:rsid w:val="0019298C"/>
    <w:rsid w:val="001A0438"/>
    <w:rsid w:val="001A0C6D"/>
    <w:rsid w:val="001B7A16"/>
    <w:rsid w:val="001D1CC3"/>
    <w:rsid w:val="001D2024"/>
    <w:rsid w:val="001D680B"/>
    <w:rsid w:val="001D6B5D"/>
    <w:rsid w:val="001E1861"/>
    <w:rsid w:val="001F6716"/>
    <w:rsid w:val="00200188"/>
    <w:rsid w:val="00203064"/>
    <w:rsid w:val="00203FEC"/>
    <w:rsid w:val="00205D39"/>
    <w:rsid w:val="0021485F"/>
    <w:rsid w:val="00223CC5"/>
    <w:rsid w:val="00232739"/>
    <w:rsid w:val="002328C9"/>
    <w:rsid w:val="00237335"/>
    <w:rsid w:val="0024227C"/>
    <w:rsid w:val="002432A8"/>
    <w:rsid w:val="00255BDC"/>
    <w:rsid w:val="00267483"/>
    <w:rsid w:val="00283E9E"/>
    <w:rsid w:val="00296A51"/>
    <w:rsid w:val="002A7416"/>
    <w:rsid w:val="002B7CC6"/>
    <w:rsid w:val="002C3C38"/>
    <w:rsid w:val="002C56D0"/>
    <w:rsid w:val="002D07F5"/>
    <w:rsid w:val="002D50B1"/>
    <w:rsid w:val="002E206B"/>
    <w:rsid w:val="002E4946"/>
    <w:rsid w:val="002E6790"/>
    <w:rsid w:val="002E7E0E"/>
    <w:rsid w:val="002F06D0"/>
    <w:rsid w:val="002F4680"/>
    <w:rsid w:val="00302FEA"/>
    <w:rsid w:val="003062A6"/>
    <w:rsid w:val="003078CE"/>
    <w:rsid w:val="00312D4B"/>
    <w:rsid w:val="00322854"/>
    <w:rsid w:val="003255BE"/>
    <w:rsid w:val="003261ED"/>
    <w:rsid w:val="0033084B"/>
    <w:rsid w:val="003344C8"/>
    <w:rsid w:val="0035240F"/>
    <w:rsid w:val="00352D69"/>
    <w:rsid w:val="0036635A"/>
    <w:rsid w:val="00366C54"/>
    <w:rsid w:val="00370CDA"/>
    <w:rsid w:val="0037139A"/>
    <w:rsid w:val="00376100"/>
    <w:rsid w:val="00381EBC"/>
    <w:rsid w:val="0038243B"/>
    <w:rsid w:val="003850D0"/>
    <w:rsid w:val="003A52EE"/>
    <w:rsid w:val="003B7B12"/>
    <w:rsid w:val="003D1276"/>
    <w:rsid w:val="003D1DE2"/>
    <w:rsid w:val="003D1E19"/>
    <w:rsid w:val="003D3794"/>
    <w:rsid w:val="003D5BC1"/>
    <w:rsid w:val="003F5715"/>
    <w:rsid w:val="0040521D"/>
    <w:rsid w:val="00405614"/>
    <w:rsid w:val="00405618"/>
    <w:rsid w:val="00417EB3"/>
    <w:rsid w:val="00426BBD"/>
    <w:rsid w:val="004369C2"/>
    <w:rsid w:val="00437AFE"/>
    <w:rsid w:val="00441155"/>
    <w:rsid w:val="00442189"/>
    <w:rsid w:val="00450722"/>
    <w:rsid w:val="004516D6"/>
    <w:rsid w:val="004528CC"/>
    <w:rsid w:val="00453411"/>
    <w:rsid w:val="00454120"/>
    <w:rsid w:val="004569A4"/>
    <w:rsid w:val="00457CBD"/>
    <w:rsid w:val="00461A02"/>
    <w:rsid w:val="004646B6"/>
    <w:rsid w:val="00473063"/>
    <w:rsid w:val="00486522"/>
    <w:rsid w:val="004A1048"/>
    <w:rsid w:val="004A26CE"/>
    <w:rsid w:val="004B3294"/>
    <w:rsid w:val="004B5EFC"/>
    <w:rsid w:val="004B62A3"/>
    <w:rsid w:val="004B766C"/>
    <w:rsid w:val="004C72BC"/>
    <w:rsid w:val="004E30BD"/>
    <w:rsid w:val="004F2605"/>
    <w:rsid w:val="004F37FD"/>
    <w:rsid w:val="004F689A"/>
    <w:rsid w:val="004F77C4"/>
    <w:rsid w:val="00501A24"/>
    <w:rsid w:val="0051282F"/>
    <w:rsid w:val="005200FA"/>
    <w:rsid w:val="005333F9"/>
    <w:rsid w:val="0053391F"/>
    <w:rsid w:val="00540352"/>
    <w:rsid w:val="00540E9A"/>
    <w:rsid w:val="00541D39"/>
    <w:rsid w:val="00541D87"/>
    <w:rsid w:val="005448F6"/>
    <w:rsid w:val="00545FAE"/>
    <w:rsid w:val="00547BDF"/>
    <w:rsid w:val="00547E02"/>
    <w:rsid w:val="0056192B"/>
    <w:rsid w:val="005626AB"/>
    <w:rsid w:val="005637E3"/>
    <w:rsid w:val="00566E4D"/>
    <w:rsid w:val="00574F31"/>
    <w:rsid w:val="00577269"/>
    <w:rsid w:val="005776FA"/>
    <w:rsid w:val="0058513F"/>
    <w:rsid w:val="005A50A0"/>
    <w:rsid w:val="005A5530"/>
    <w:rsid w:val="005B1D15"/>
    <w:rsid w:val="005D26EA"/>
    <w:rsid w:val="005E55F8"/>
    <w:rsid w:val="005F6564"/>
    <w:rsid w:val="006028B0"/>
    <w:rsid w:val="00620862"/>
    <w:rsid w:val="00624616"/>
    <w:rsid w:val="0063157D"/>
    <w:rsid w:val="00631981"/>
    <w:rsid w:val="00647D7C"/>
    <w:rsid w:val="006560B6"/>
    <w:rsid w:val="0066540F"/>
    <w:rsid w:val="00670459"/>
    <w:rsid w:val="006803A1"/>
    <w:rsid w:val="00683449"/>
    <w:rsid w:val="00686B2B"/>
    <w:rsid w:val="00690542"/>
    <w:rsid w:val="00692A78"/>
    <w:rsid w:val="006967E2"/>
    <w:rsid w:val="006A0F7D"/>
    <w:rsid w:val="006A10FE"/>
    <w:rsid w:val="006B127D"/>
    <w:rsid w:val="006B725E"/>
    <w:rsid w:val="006C27AA"/>
    <w:rsid w:val="006C35A4"/>
    <w:rsid w:val="006C53F3"/>
    <w:rsid w:val="006C6C5B"/>
    <w:rsid w:val="006D35A9"/>
    <w:rsid w:val="006D5D2C"/>
    <w:rsid w:val="006D7A1B"/>
    <w:rsid w:val="006E0E95"/>
    <w:rsid w:val="006E1634"/>
    <w:rsid w:val="006F4684"/>
    <w:rsid w:val="006F49AC"/>
    <w:rsid w:val="00701E84"/>
    <w:rsid w:val="00704351"/>
    <w:rsid w:val="00704F80"/>
    <w:rsid w:val="007052A1"/>
    <w:rsid w:val="0070737D"/>
    <w:rsid w:val="00707DF2"/>
    <w:rsid w:val="007152AD"/>
    <w:rsid w:val="0072424B"/>
    <w:rsid w:val="00727B86"/>
    <w:rsid w:val="0073516E"/>
    <w:rsid w:val="00750467"/>
    <w:rsid w:val="00753D7D"/>
    <w:rsid w:val="00762BB3"/>
    <w:rsid w:val="00762C57"/>
    <w:rsid w:val="00763D97"/>
    <w:rsid w:val="00772123"/>
    <w:rsid w:val="0077512E"/>
    <w:rsid w:val="00777001"/>
    <w:rsid w:val="00780AA5"/>
    <w:rsid w:val="0078126E"/>
    <w:rsid w:val="00782288"/>
    <w:rsid w:val="007866BF"/>
    <w:rsid w:val="00793B87"/>
    <w:rsid w:val="007A71F7"/>
    <w:rsid w:val="007A73AA"/>
    <w:rsid w:val="007B1F4F"/>
    <w:rsid w:val="007C091E"/>
    <w:rsid w:val="007C107B"/>
    <w:rsid w:val="007D01E6"/>
    <w:rsid w:val="007D3851"/>
    <w:rsid w:val="007D5A63"/>
    <w:rsid w:val="007E12CF"/>
    <w:rsid w:val="007E5B9D"/>
    <w:rsid w:val="007E778E"/>
    <w:rsid w:val="007E7EB0"/>
    <w:rsid w:val="007F1CE3"/>
    <w:rsid w:val="007F4116"/>
    <w:rsid w:val="008004F8"/>
    <w:rsid w:val="008215B4"/>
    <w:rsid w:val="008234C6"/>
    <w:rsid w:val="0082423E"/>
    <w:rsid w:val="008249A5"/>
    <w:rsid w:val="00832BB5"/>
    <w:rsid w:val="00837B73"/>
    <w:rsid w:val="00842ECC"/>
    <w:rsid w:val="008449AA"/>
    <w:rsid w:val="0086506D"/>
    <w:rsid w:val="00871485"/>
    <w:rsid w:val="00876725"/>
    <w:rsid w:val="00876DBD"/>
    <w:rsid w:val="00890FA2"/>
    <w:rsid w:val="0089561C"/>
    <w:rsid w:val="0089578B"/>
    <w:rsid w:val="008B3FB0"/>
    <w:rsid w:val="008C201B"/>
    <w:rsid w:val="008C4673"/>
    <w:rsid w:val="008C5431"/>
    <w:rsid w:val="008D658D"/>
    <w:rsid w:val="008E22F1"/>
    <w:rsid w:val="008E4013"/>
    <w:rsid w:val="009021F1"/>
    <w:rsid w:val="0091756F"/>
    <w:rsid w:val="00921979"/>
    <w:rsid w:val="00923C7E"/>
    <w:rsid w:val="0093179C"/>
    <w:rsid w:val="009354E0"/>
    <w:rsid w:val="00935D24"/>
    <w:rsid w:val="0094015B"/>
    <w:rsid w:val="00943CAB"/>
    <w:rsid w:val="00944F0A"/>
    <w:rsid w:val="009532FC"/>
    <w:rsid w:val="00954B5E"/>
    <w:rsid w:val="00957D6F"/>
    <w:rsid w:val="00960347"/>
    <w:rsid w:val="00961845"/>
    <w:rsid w:val="00983A66"/>
    <w:rsid w:val="00984DB6"/>
    <w:rsid w:val="00985006"/>
    <w:rsid w:val="009902D5"/>
    <w:rsid w:val="009915F6"/>
    <w:rsid w:val="00993D46"/>
    <w:rsid w:val="00997083"/>
    <w:rsid w:val="009A1DE2"/>
    <w:rsid w:val="009B45DB"/>
    <w:rsid w:val="009C2769"/>
    <w:rsid w:val="009C44A6"/>
    <w:rsid w:val="009D386F"/>
    <w:rsid w:val="009D50D7"/>
    <w:rsid w:val="009E000C"/>
    <w:rsid w:val="009E4B8B"/>
    <w:rsid w:val="009E622B"/>
    <w:rsid w:val="009E6A4C"/>
    <w:rsid w:val="009E6D04"/>
    <w:rsid w:val="009E6D9F"/>
    <w:rsid w:val="009E7E24"/>
    <w:rsid w:val="009F3C37"/>
    <w:rsid w:val="009F63B1"/>
    <w:rsid w:val="009F6D92"/>
    <w:rsid w:val="00A037B6"/>
    <w:rsid w:val="00A0453A"/>
    <w:rsid w:val="00A10557"/>
    <w:rsid w:val="00A108AD"/>
    <w:rsid w:val="00A131DF"/>
    <w:rsid w:val="00A175A4"/>
    <w:rsid w:val="00A177D1"/>
    <w:rsid w:val="00A27DA9"/>
    <w:rsid w:val="00A37F3B"/>
    <w:rsid w:val="00A4453C"/>
    <w:rsid w:val="00A46835"/>
    <w:rsid w:val="00A57EB3"/>
    <w:rsid w:val="00A63301"/>
    <w:rsid w:val="00A6360A"/>
    <w:rsid w:val="00A72F51"/>
    <w:rsid w:val="00A7394C"/>
    <w:rsid w:val="00A84E14"/>
    <w:rsid w:val="00A85DF6"/>
    <w:rsid w:val="00A93CFE"/>
    <w:rsid w:val="00AA043D"/>
    <w:rsid w:val="00AA41C2"/>
    <w:rsid w:val="00AB290F"/>
    <w:rsid w:val="00AB5BB6"/>
    <w:rsid w:val="00AC08B1"/>
    <w:rsid w:val="00AD2E92"/>
    <w:rsid w:val="00AD3EDD"/>
    <w:rsid w:val="00AE2FAF"/>
    <w:rsid w:val="00AF4405"/>
    <w:rsid w:val="00B135AC"/>
    <w:rsid w:val="00B17C26"/>
    <w:rsid w:val="00B20300"/>
    <w:rsid w:val="00B21FD0"/>
    <w:rsid w:val="00B23ED2"/>
    <w:rsid w:val="00B270EF"/>
    <w:rsid w:val="00B304D8"/>
    <w:rsid w:val="00B30A6D"/>
    <w:rsid w:val="00B327AB"/>
    <w:rsid w:val="00B34554"/>
    <w:rsid w:val="00B446A1"/>
    <w:rsid w:val="00B44FA5"/>
    <w:rsid w:val="00B50DF6"/>
    <w:rsid w:val="00B6287B"/>
    <w:rsid w:val="00B648B9"/>
    <w:rsid w:val="00B74DC7"/>
    <w:rsid w:val="00B847D4"/>
    <w:rsid w:val="00B8495E"/>
    <w:rsid w:val="00B951DC"/>
    <w:rsid w:val="00BA1161"/>
    <w:rsid w:val="00BA78BD"/>
    <w:rsid w:val="00BA7B8F"/>
    <w:rsid w:val="00BB05CB"/>
    <w:rsid w:val="00BB0C2A"/>
    <w:rsid w:val="00BB0F07"/>
    <w:rsid w:val="00BB3EF9"/>
    <w:rsid w:val="00BB5A81"/>
    <w:rsid w:val="00BC0D98"/>
    <w:rsid w:val="00BD5306"/>
    <w:rsid w:val="00BD5745"/>
    <w:rsid w:val="00C00D10"/>
    <w:rsid w:val="00C10A8D"/>
    <w:rsid w:val="00C131F8"/>
    <w:rsid w:val="00C13FF9"/>
    <w:rsid w:val="00C16C6F"/>
    <w:rsid w:val="00C17FA3"/>
    <w:rsid w:val="00C212E3"/>
    <w:rsid w:val="00C21897"/>
    <w:rsid w:val="00C244FA"/>
    <w:rsid w:val="00C25328"/>
    <w:rsid w:val="00C25B2C"/>
    <w:rsid w:val="00C32A8C"/>
    <w:rsid w:val="00C34020"/>
    <w:rsid w:val="00C40037"/>
    <w:rsid w:val="00C47ECB"/>
    <w:rsid w:val="00C571AD"/>
    <w:rsid w:val="00C62BA3"/>
    <w:rsid w:val="00C66D70"/>
    <w:rsid w:val="00C81891"/>
    <w:rsid w:val="00C85874"/>
    <w:rsid w:val="00C85C9A"/>
    <w:rsid w:val="00C9008C"/>
    <w:rsid w:val="00C919F2"/>
    <w:rsid w:val="00C965A8"/>
    <w:rsid w:val="00C9751A"/>
    <w:rsid w:val="00C979ED"/>
    <w:rsid w:val="00CA3934"/>
    <w:rsid w:val="00CA6E16"/>
    <w:rsid w:val="00CC0AF4"/>
    <w:rsid w:val="00CF0545"/>
    <w:rsid w:val="00CF20F5"/>
    <w:rsid w:val="00CF7649"/>
    <w:rsid w:val="00D027E8"/>
    <w:rsid w:val="00D05206"/>
    <w:rsid w:val="00D10630"/>
    <w:rsid w:val="00D1BFB4"/>
    <w:rsid w:val="00D265BA"/>
    <w:rsid w:val="00D30C30"/>
    <w:rsid w:val="00D3263C"/>
    <w:rsid w:val="00D33455"/>
    <w:rsid w:val="00D33A2B"/>
    <w:rsid w:val="00D33DC1"/>
    <w:rsid w:val="00D3760A"/>
    <w:rsid w:val="00D44C1C"/>
    <w:rsid w:val="00D47953"/>
    <w:rsid w:val="00D54C05"/>
    <w:rsid w:val="00D57903"/>
    <w:rsid w:val="00D6243B"/>
    <w:rsid w:val="00D70A3E"/>
    <w:rsid w:val="00D81CF5"/>
    <w:rsid w:val="00D9218F"/>
    <w:rsid w:val="00DA045D"/>
    <w:rsid w:val="00DB0261"/>
    <w:rsid w:val="00DB2CF7"/>
    <w:rsid w:val="00DB3A4D"/>
    <w:rsid w:val="00DC3529"/>
    <w:rsid w:val="00DC62AA"/>
    <w:rsid w:val="00DD1BBA"/>
    <w:rsid w:val="00DE1D4C"/>
    <w:rsid w:val="00DF3732"/>
    <w:rsid w:val="00DF3F8C"/>
    <w:rsid w:val="00DF68F0"/>
    <w:rsid w:val="00E02DFC"/>
    <w:rsid w:val="00E0541E"/>
    <w:rsid w:val="00E05787"/>
    <w:rsid w:val="00E10CF2"/>
    <w:rsid w:val="00E126C7"/>
    <w:rsid w:val="00E34E1A"/>
    <w:rsid w:val="00E509C5"/>
    <w:rsid w:val="00E50AE9"/>
    <w:rsid w:val="00E52F09"/>
    <w:rsid w:val="00E562D1"/>
    <w:rsid w:val="00E6020E"/>
    <w:rsid w:val="00E610A5"/>
    <w:rsid w:val="00E65A09"/>
    <w:rsid w:val="00E70A23"/>
    <w:rsid w:val="00E72215"/>
    <w:rsid w:val="00E731B6"/>
    <w:rsid w:val="00E77696"/>
    <w:rsid w:val="00E801D9"/>
    <w:rsid w:val="00E84324"/>
    <w:rsid w:val="00E846C3"/>
    <w:rsid w:val="00E87BBE"/>
    <w:rsid w:val="00E914F5"/>
    <w:rsid w:val="00E923F1"/>
    <w:rsid w:val="00E977F5"/>
    <w:rsid w:val="00EA1168"/>
    <w:rsid w:val="00EA4A16"/>
    <w:rsid w:val="00EA72C6"/>
    <w:rsid w:val="00EB0E58"/>
    <w:rsid w:val="00EB0EAC"/>
    <w:rsid w:val="00EB2045"/>
    <w:rsid w:val="00EB386D"/>
    <w:rsid w:val="00EB4061"/>
    <w:rsid w:val="00EC3DF7"/>
    <w:rsid w:val="00ED0B86"/>
    <w:rsid w:val="00ED293E"/>
    <w:rsid w:val="00ED603D"/>
    <w:rsid w:val="00ED7B95"/>
    <w:rsid w:val="00EE30F9"/>
    <w:rsid w:val="00EE405D"/>
    <w:rsid w:val="00EE54BF"/>
    <w:rsid w:val="00EE582E"/>
    <w:rsid w:val="00EE761C"/>
    <w:rsid w:val="00EF75BC"/>
    <w:rsid w:val="00F02F16"/>
    <w:rsid w:val="00F02F2C"/>
    <w:rsid w:val="00F07772"/>
    <w:rsid w:val="00F118A7"/>
    <w:rsid w:val="00F176BA"/>
    <w:rsid w:val="00F20865"/>
    <w:rsid w:val="00F34CD0"/>
    <w:rsid w:val="00F444D4"/>
    <w:rsid w:val="00F5121F"/>
    <w:rsid w:val="00F540AD"/>
    <w:rsid w:val="00F63CF7"/>
    <w:rsid w:val="00F6775A"/>
    <w:rsid w:val="00F677EA"/>
    <w:rsid w:val="00F722CF"/>
    <w:rsid w:val="00F81424"/>
    <w:rsid w:val="00F86DCE"/>
    <w:rsid w:val="00F91501"/>
    <w:rsid w:val="00F92B91"/>
    <w:rsid w:val="00F944A6"/>
    <w:rsid w:val="00FA0A48"/>
    <w:rsid w:val="00FA3B70"/>
    <w:rsid w:val="00FB2101"/>
    <w:rsid w:val="00FB7407"/>
    <w:rsid w:val="00FC0C58"/>
    <w:rsid w:val="00FC365C"/>
    <w:rsid w:val="00FD6DC6"/>
    <w:rsid w:val="00FF08E6"/>
    <w:rsid w:val="00FF3620"/>
    <w:rsid w:val="00FF4E4F"/>
    <w:rsid w:val="00FF641A"/>
    <w:rsid w:val="0137817E"/>
    <w:rsid w:val="01A3C5D7"/>
    <w:rsid w:val="01EA238C"/>
    <w:rsid w:val="03423735"/>
    <w:rsid w:val="05432785"/>
    <w:rsid w:val="0D5B093A"/>
    <w:rsid w:val="0F6AE7D5"/>
    <w:rsid w:val="1111B3FE"/>
    <w:rsid w:val="126911EC"/>
    <w:rsid w:val="1353A08B"/>
    <w:rsid w:val="13765E10"/>
    <w:rsid w:val="141A2AE6"/>
    <w:rsid w:val="14EFD736"/>
    <w:rsid w:val="15724556"/>
    <w:rsid w:val="173A1930"/>
    <w:rsid w:val="1885D60D"/>
    <w:rsid w:val="191D0F87"/>
    <w:rsid w:val="1C3C8236"/>
    <w:rsid w:val="1CD205AE"/>
    <w:rsid w:val="1D0F6D32"/>
    <w:rsid w:val="1E6CCA5F"/>
    <w:rsid w:val="219C07FB"/>
    <w:rsid w:val="22D1C719"/>
    <w:rsid w:val="236FF37E"/>
    <w:rsid w:val="2444D191"/>
    <w:rsid w:val="2471CDD3"/>
    <w:rsid w:val="25383FD1"/>
    <w:rsid w:val="26A2E8C3"/>
    <w:rsid w:val="26FAE344"/>
    <w:rsid w:val="27764DC8"/>
    <w:rsid w:val="282659C0"/>
    <w:rsid w:val="2C6C6614"/>
    <w:rsid w:val="304B2F1D"/>
    <w:rsid w:val="3102C824"/>
    <w:rsid w:val="336B9AFF"/>
    <w:rsid w:val="3760FF28"/>
    <w:rsid w:val="382FDF46"/>
    <w:rsid w:val="394FF047"/>
    <w:rsid w:val="3A65EB87"/>
    <w:rsid w:val="3AAA3105"/>
    <w:rsid w:val="3B668443"/>
    <w:rsid w:val="3B79B239"/>
    <w:rsid w:val="3C03BB54"/>
    <w:rsid w:val="3D0B388D"/>
    <w:rsid w:val="3DECEA22"/>
    <w:rsid w:val="3F0A170C"/>
    <w:rsid w:val="43D9B2E3"/>
    <w:rsid w:val="440DB5DE"/>
    <w:rsid w:val="46E9FBA4"/>
    <w:rsid w:val="514AA9C0"/>
    <w:rsid w:val="515FE577"/>
    <w:rsid w:val="5198BBB6"/>
    <w:rsid w:val="53E45812"/>
    <w:rsid w:val="563A5091"/>
    <w:rsid w:val="57EB221D"/>
    <w:rsid w:val="59B79B9E"/>
    <w:rsid w:val="5AB4E4F0"/>
    <w:rsid w:val="5C36BEA5"/>
    <w:rsid w:val="5D7A7BE5"/>
    <w:rsid w:val="604020CA"/>
    <w:rsid w:val="630D46AC"/>
    <w:rsid w:val="63173F6F"/>
    <w:rsid w:val="63C12CC0"/>
    <w:rsid w:val="64054D75"/>
    <w:rsid w:val="6922C6D7"/>
    <w:rsid w:val="69556357"/>
    <w:rsid w:val="6BB1C905"/>
    <w:rsid w:val="6D7E0805"/>
    <w:rsid w:val="6F9DFD48"/>
    <w:rsid w:val="70826535"/>
    <w:rsid w:val="74A5FE6E"/>
    <w:rsid w:val="7E47B9A3"/>
    <w:rsid w:val="7E8E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495E57D"/>
  <w15:docId w15:val="{1BB39CF6-8000-4551-B698-14190171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nhideWhenUsed="1"/>
    <w:lsdException w:name="heading 4" w:unhideWhenUsed="1" w:qFormat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101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F689A"/>
    <w:pPr>
      <w:pBdr>
        <w:bottom w:val="single" w:sz="8" w:space="4" w:color="001970" w:themeColor="accent1"/>
      </w:pBdr>
      <w:spacing w:before="600"/>
      <w:contextualSpacing/>
      <w:outlineLvl w:val="0"/>
    </w:pPr>
    <w:rPr>
      <w:rFonts w:eastAsiaTheme="majorEastAsia" w:cstheme="majorBidi"/>
      <w:b/>
      <w:color w:val="001970" w:themeColor="text2"/>
      <w:spacing w:val="5"/>
      <w:kern w:val="28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013"/>
    <w:pPr>
      <w:numPr>
        <w:ilvl w:val="1"/>
      </w:numPr>
      <w:spacing w:after="240"/>
      <w:outlineLvl w:val="1"/>
    </w:pPr>
    <w:rPr>
      <w:rFonts w:eastAsiaTheme="majorEastAsia" w:cstheme="majorBidi"/>
      <w:i/>
      <w:iCs/>
      <w:color w:val="404040" w:themeColor="text1" w:themeTint="BF"/>
      <w:spacing w:val="15"/>
    </w:rPr>
  </w:style>
  <w:style w:type="paragraph" w:styleId="Heading3">
    <w:name w:val="heading 3"/>
    <w:next w:val="Normal"/>
    <w:link w:val="Heading3Char"/>
    <w:autoRedefine/>
    <w:rsid w:val="008E4013"/>
    <w:pPr>
      <w:spacing w:before="240" w:after="120"/>
      <w:outlineLvl w:val="2"/>
    </w:pPr>
    <w:rPr>
      <w:rFonts w:asciiTheme="minorHAnsi" w:eastAsiaTheme="majorEastAsia" w:hAnsiTheme="minorHAnsi" w:cstheme="majorBidi"/>
      <w:b/>
      <w:bCs/>
      <w:color w:val="001970" w:themeColor="text2"/>
      <w:spacing w:val="5"/>
      <w:kern w:val="28"/>
      <w:sz w:val="32"/>
      <w:szCs w:val="52"/>
    </w:rPr>
  </w:style>
  <w:style w:type="paragraph" w:styleId="Heading4">
    <w:name w:val="heading 4"/>
    <w:basedOn w:val="Heading2"/>
    <w:next w:val="Normal"/>
    <w:link w:val="Heading4Char"/>
    <w:autoRedefine/>
    <w:unhideWhenUsed/>
    <w:qFormat/>
    <w:rsid w:val="00CA3934"/>
    <w:pPr>
      <w:spacing w:before="240" w:after="120"/>
      <w:ind w:left="288"/>
      <w:outlineLvl w:val="3"/>
    </w:pPr>
    <w:rPr>
      <w:b/>
      <w:bCs/>
      <w:i w:val="0"/>
      <w:color w:val="auto"/>
      <w:sz w:val="28"/>
      <w:szCs w:val="28"/>
    </w:rPr>
  </w:style>
  <w:style w:type="paragraph" w:styleId="Heading5">
    <w:name w:val="heading 5"/>
    <w:basedOn w:val="Heading3"/>
    <w:next w:val="Normal"/>
    <w:link w:val="Heading5Char"/>
    <w:unhideWhenUsed/>
    <w:rsid w:val="00CA3934"/>
    <w:pPr>
      <w:ind w:left="576"/>
      <w:outlineLvl w:val="4"/>
    </w:pPr>
    <w:rPr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F8C"/>
    <w:pPr>
      <w:pBdr>
        <w:bottom w:val="single" w:sz="2" w:space="1" w:color="001970" w:themeColor="text2"/>
      </w:pBdr>
      <w:tabs>
        <w:tab w:val="right" w:pos="9360"/>
      </w:tabs>
      <w:spacing w:after="240"/>
    </w:pPr>
    <w:rPr>
      <w:rFonts w:asciiTheme="majorHAnsi" w:hAnsiTheme="majorHAnsi"/>
      <w:b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DF3F8C"/>
    <w:rPr>
      <w:rFonts w:asciiTheme="majorHAnsi" w:hAnsiTheme="majorHAnsi"/>
      <w:b/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F34CD0"/>
    <w:pPr>
      <w:tabs>
        <w:tab w:val="center" w:pos="4320"/>
        <w:tab w:val="right" w:pos="8640"/>
      </w:tabs>
      <w:spacing w:before="100" w:beforeAutospacing="1" w:after="240"/>
      <w:contextualSpacing/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34CD0"/>
    <w:rPr>
      <w:rFonts w:asciiTheme="minorHAnsi" w:hAnsiTheme="minorHAnsi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styleId="BlockText">
    <w:name w:val="Block Text"/>
    <w:basedOn w:val="Normal"/>
    <w:rsid w:val="006E1634"/>
    <w:pPr>
      <w:pBdr>
        <w:top w:val="single" w:sz="2" w:space="10" w:color="001970" w:themeColor="accent1" w:shadow="1"/>
        <w:left w:val="single" w:sz="2" w:space="10" w:color="001970" w:themeColor="accent1" w:shadow="1"/>
        <w:bottom w:val="single" w:sz="2" w:space="10" w:color="001970" w:themeColor="accent1" w:shadow="1"/>
        <w:right w:val="single" w:sz="2" w:space="10" w:color="001970" w:themeColor="accent1" w:shadow="1"/>
      </w:pBdr>
      <w:ind w:left="1152" w:right="1152"/>
    </w:pPr>
    <w:rPr>
      <w:rFonts w:cstheme="minorBidi"/>
      <w:i/>
      <w:iCs/>
      <w:color w:val="001970" w:themeColor="accent1"/>
    </w:rPr>
  </w:style>
  <w:style w:type="paragraph" w:customStyle="1" w:styleId="returnaddress">
    <w:name w:val="return address"/>
    <w:basedOn w:val="Normal"/>
    <w:link w:val="returnaddressChar"/>
    <w:autoRedefine/>
    <w:qFormat/>
    <w:rsid w:val="00C16C6F"/>
    <w:pPr>
      <w:spacing w:before="120" w:line="200" w:lineRule="exact"/>
      <w:ind w:left="1872"/>
      <w:contextualSpacing/>
    </w:pPr>
    <w:rPr>
      <w:rFonts w:ascii="Trebuchet MS" w:hAnsi="Trebuchet MS"/>
      <w:sz w:val="18"/>
      <w:szCs w:val="18"/>
    </w:rPr>
  </w:style>
  <w:style w:type="character" w:customStyle="1" w:styleId="returnaddressChar">
    <w:name w:val="return address Char"/>
    <w:basedOn w:val="HeaderChar"/>
    <w:link w:val="returnaddress"/>
    <w:rsid w:val="00C16C6F"/>
    <w:rPr>
      <w:rFonts w:ascii="Trebuchet MS" w:hAnsi="Trebuchet MS"/>
      <w:b w:val="0"/>
      <w:sz w:val="18"/>
      <w:szCs w:val="18"/>
    </w:rPr>
  </w:style>
  <w:style w:type="paragraph" w:customStyle="1" w:styleId="returnaddressbottom">
    <w:name w:val="return address bottom"/>
    <w:basedOn w:val="returnaddress"/>
    <w:rsid w:val="00CA6E16"/>
    <w:pPr>
      <w:pBdr>
        <w:bottom w:val="single" w:sz="2" w:space="1" w:color="001970" w:themeColor="text2"/>
      </w:pBdr>
      <w:tabs>
        <w:tab w:val="right" w:pos="9360"/>
      </w:tabs>
      <w:spacing w:after="240" w:line="240" w:lineRule="exact"/>
      <w:jc w:val="right"/>
    </w:pPr>
    <w:rPr>
      <w:b/>
    </w:r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689A"/>
    <w:rPr>
      <w:rFonts w:asciiTheme="minorHAnsi" w:eastAsiaTheme="majorEastAsia" w:hAnsiTheme="minorHAnsi" w:cstheme="majorBidi"/>
      <w:b/>
      <w:color w:val="001970" w:themeColor="text2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4C72BC"/>
    <w:rPr>
      <w:rFonts w:asciiTheme="minorHAnsi" w:eastAsiaTheme="majorEastAsia" w:hAnsiTheme="minorHAnsi" w:cstheme="majorBidi"/>
      <w:i/>
      <w:iCs/>
      <w:color w:val="404040" w:themeColor="text1" w:themeTint="BF"/>
      <w:spacing w:val="15"/>
    </w:rPr>
  </w:style>
  <w:style w:type="character" w:styleId="Hyperlink">
    <w:name w:val="Hyperlink"/>
    <w:basedOn w:val="DefaultParagraphFont"/>
    <w:uiPriority w:val="99"/>
    <w:unhideWhenUsed/>
    <w:rsid w:val="004B76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B766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autoRedefine/>
    <w:unhideWhenUsed/>
    <w:qFormat/>
    <w:rsid w:val="00F34CD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34CD0"/>
    <w:rPr>
      <w:rFonts w:asciiTheme="minorHAnsi" w:hAnsiTheme="minorHAnsi"/>
    </w:rPr>
  </w:style>
  <w:style w:type="paragraph" w:styleId="BodyText2">
    <w:name w:val="Body Text 2"/>
    <w:basedOn w:val="Normal"/>
    <w:link w:val="BodyText2Char"/>
    <w:autoRedefine/>
    <w:unhideWhenUsed/>
    <w:rsid w:val="00CA3934"/>
    <w:pPr>
      <w:spacing w:after="120"/>
      <w:ind w:left="288"/>
      <w:contextualSpacing/>
    </w:pPr>
  </w:style>
  <w:style w:type="character" w:customStyle="1" w:styleId="BodyText2Char">
    <w:name w:val="Body Text 2 Char"/>
    <w:basedOn w:val="DefaultParagraphFont"/>
    <w:link w:val="BodyText2"/>
    <w:rsid w:val="00CA3934"/>
    <w:rPr>
      <w:rFonts w:asciiTheme="minorHAnsi" w:hAnsiTheme="minorHAnsi"/>
    </w:rPr>
  </w:style>
  <w:style w:type="character" w:styleId="Emphasis">
    <w:name w:val="Emphasis"/>
    <w:aliases w:val="Bold Emphasis"/>
    <w:basedOn w:val="DefaultParagraphFont"/>
    <w:rsid w:val="004C72BC"/>
    <w:rPr>
      <w:rFonts w:asciiTheme="majorHAnsi" w:hAnsiTheme="majorHAnsi"/>
      <w:b/>
      <w:i w:val="0"/>
      <w:iCs/>
      <w:sz w:val="24"/>
      <w:u w:val="none"/>
    </w:rPr>
  </w:style>
  <w:style w:type="paragraph" w:customStyle="1" w:styleId="FactSheetContact">
    <w:name w:val="FactSheet Contact"/>
    <w:basedOn w:val="Normal"/>
    <w:qFormat/>
    <w:rsid w:val="00F540AD"/>
    <w:pPr>
      <w:keepLines/>
      <w:widowControl w:val="0"/>
      <w:tabs>
        <w:tab w:val="left" w:pos="1080"/>
      </w:tabs>
      <w:autoSpaceDE w:val="0"/>
      <w:autoSpaceDN w:val="0"/>
      <w:adjustRightInd w:val="0"/>
      <w:spacing w:after="120"/>
      <w:contextualSpacing/>
      <w:jc w:val="center"/>
    </w:pPr>
    <w:rPr>
      <w:rFonts w:ascii="Trebuchet MS" w:eastAsia="Calibri" w:hAnsi="Trebuchet MS" w:cs="Arial"/>
      <w:color w:val="000000"/>
      <w:szCs w:val="22"/>
    </w:rPr>
  </w:style>
  <w:style w:type="paragraph" w:styleId="ListBullet">
    <w:name w:val="List Bullet"/>
    <w:basedOn w:val="Normal"/>
    <w:unhideWhenUsed/>
    <w:rsid w:val="004C72BC"/>
    <w:pPr>
      <w:numPr>
        <w:numId w:val="1"/>
      </w:numPr>
      <w:spacing w:after="120"/>
      <w:contextualSpacing/>
    </w:pPr>
  </w:style>
  <w:style w:type="paragraph" w:styleId="ListBullet2">
    <w:name w:val="List Bullet 2"/>
    <w:basedOn w:val="Normal"/>
    <w:unhideWhenUsed/>
    <w:rsid w:val="00DF3F8C"/>
    <w:pPr>
      <w:numPr>
        <w:numId w:val="2"/>
      </w:numPr>
      <w:spacing w:after="240"/>
      <w:contextualSpacing/>
    </w:pPr>
    <w:rPr>
      <w:rFonts w:asciiTheme="majorHAnsi" w:hAnsiTheme="majorHAnsi"/>
    </w:rPr>
  </w:style>
  <w:style w:type="character" w:styleId="CommentReference">
    <w:name w:val="annotation reference"/>
    <w:basedOn w:val="DefaultParagraphFont"/>
    <w:semiHidden/>
    <w:unhideWhenUsed/>
    <w:rsid w:val="00EB386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B38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B386D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3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386D"/>
    <w:rPr>
      <w:b/>
      <w:bCs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8E4013"/>
    <w:rPr>
      <w:rFonts w:asciiTheme="minorHAnsi" w:eastAsiaTheme="majorEastAsia" w:hAnsiTheme="minorHAnsi" w:cstheme="majorBidi"/>
      <w:b/>
      <w:bCs/>
      <w:color w:val="001970" w:themeColor="text2"/>
      <w:spacing w:val="5"/>
      <w:kern w:val="28"/>
      <w:sz w:val="32"/>
      <w:szCs w:val="52"/>
    </w:rPr>
  </w:style>
  <w:style w:type="paragraph" w:styleId="BodyText3">
    <w:name w:val="Body Text 3"/>
    <w:basedOn w:val="BodyText"/>
    <w:link w:val="BodyText3Char"/>
    <w:autoRedefine/>
    <w:unhideWhenUsed/>
    <w:qFormat/>
    <w:rsid w:val="00CA3934"/>
    <w:pPr>
      <w:ind w:left="576"/>
    </w:pPr>
  </w:style>
  <w:style w:type="character" w:customStyle="1" w:styleId="BodyText3Char">
    <w:name w:val="Body Text 3 Char"/>
    <w:basedOn w:val="DefaultParagraphFont"/>
    <w:link w:val="BodyText3"/>
    <w:rsid w:val="00CA3934"/>
    <w:rPr>
      <w:rFonts w:asciiTheme="minorHAnsi" w:hAnsiTheme="minorHAnsi"/>
    </w:rPr>
  </w:style>
  <w:style w:type="paragraph" w:styleId="ListParagraph">
    <w:name w:val="List Paragraph"/>
    <w:basedOn w:val="Normal"/>
    <w:rsid w:val="0021485F"/>
    <w:pPr>
      <w:ind w:left="720"/>
      <w:contextualSpacing/>
    </w:pPr>
  </w:style>
  <w:style w:type="character" w:styleId="FollowedHyperlink">
    <w:name w:val="FollowedHyperlink"/>
    <w:basedOn w:val="DefaultParagraphFont"/>
    <w:unhideWhenUsed/>
    <w:rsid w:val="00547E0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4A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A3934"/>
    <w:rPr>
      <w:rFonts w:asciiTheme="minorHAnsi" w:eastAsiaTheme="majorEastAsia" w:hAnsiTheme="minorHAnsi" w:cstheme="majorBidi"/>
      <w:b/>
      <w:bCs/>
      <w:iCs/>
      <w:spacing w:val="15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A3934"/>
    <w:rPr>
      <w:rFonts w:asciiTheme="minorHAnsi" w:eastAsiaTheme="majorEastAsia" w:hAnsiTheme="minorHAnsi" w:cstheme="majorBidi"/>
      <w:b/>
      <w:bCs/>
      <w:color w:val="000000" w:themeColor="text1"/>
      <w:spacing w:val="5"/>
      <w:kern w:val="28"/>
    </w:rPr>
  </w:style>
  <w:style w:type="paragraph" w:customStyle="1" w:styleId="ForMoreInfo">
    <w:name w:val="For More Info"/>
    <w:basedOn w:val="Heading3"/>
    <w:qFormat/>
    <w:rsid w:val="008E4013"/>
    <w:pPr>
      <w:keepNext/>
      <w:widowControl w:val="0"/>
      <w:contextualSpacing/>
      <w:jc w:val="center"/>
    </w:pPr>
    <w:rPr>
      <w:rFonts w:ascii="Trebuchet MS" w:eastAsia="MS Mincho" w:hAnsi="Trebuchet MS"/>
      <w:bCs w:val="0"/>
      <w:color w:val="001970"/>
    </w:rPr>
  </w:style>
  <w:style w:type="paragraph" w:customStyle="1" w:styleId="Logoheader">
    <w:name w:val="Logo header"/>
    <w:basedOn w:val="body"/>
    <w:autoRedefine/>
    <w:qFormat/>
    <w:rsid w:val="004B62A3"/>
    <w:pPr>
      <w:spacing w:after="600"/>
    </w:pPr>
    <w:rPr>
      <w:sz w:val="24"/>
    </w:rPr>
  </w:style>
  <w:style w:type="paragraph" w:styleId="Date">
    <w:name w:val="Date"/>
    <w:basedOn w:val="Normal"/>
    <w:next w:val="Normal"/>
    <w:link w:val="DateChar"/>
    <w:rsid w:val="007F1CE3"/>
    <w:pPr>
      <w:spacing w:before="360" w:after="360"/>
    </w:pPr>
    <w:rPr>
      <w:rFonts w:ascii="Trebuchet MS" w:hAnsi="Trebuchet MS"/>
    </w:rPr>
  </w:style>
  <w:style w:type="character" w:customStyle="1" w:styleId="DateChar">
    <w:name w:val="Date Char"/>
    <w:basedOn w:val="DefaultParagraphFont"/>
    <w:link w:val="Date"/>
    <w:rsid w:val="007F1CE3"/>
    <w:rPr>
      <w:rFonts w:ascii="Trebuchet MS" w:hAnsi="Trebuchet MS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semiHidden/>
    <w:rsid w:val="007E778E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google.com/document/d/1bdEyB1GZ8ZPBPULeWWD1I8WH0HnRWn_9/edi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yperlink" Target="mailto:hcpf_memberbenefitappeals@state.co.u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mailto:hcpf_memberbenefitappeals@state.co.u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s@state.co.u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adam\Downloads\HealthFirstCO%20CHPP%20GeneralUse%20or%20FactSheet-Jan24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E39E1E9B-5308-44BC-99C1-A39D4811C47D}">
    <t:Anchor>
      <t:Comment id="2117435779"/>
    </t:Anchor>
    <t:History>
      <t:Event id="{D456502D-4A70-4E12-8574-7DB04BED8EEF}" time="2025-08-05T22:43:45.322Z">
        <t:Attribution userId="S::mjadam@hcpf.co.gov::c5a0dcc2-61e0-46be-beaf-ccfaa9e394fa" userProvider="AD" userName="Adams, Michelle"/>
        <t:Anchor>
          <t:Comment id="2117435779"/>
        </t:Anchor>
        <t:Create/>
      </t:Event>
      <t:Event id="{D8B0608E-4628-43D2-8F3B-1119E3178DF2}" time="2025-08-05T22:43:45.322Z">
        <t:Attribution userId="S::mjadam@hcpf.co.gov::c5a0dcc2-61e0-46be-beaf-ccfaa9e394fa" userProvider="AD" userName="Adams, Michelle"/>
        <t:Anchor>
          <t:Comment id="2117435779"/>
        </t:Anchor>
        <t:Assign userId="S::kakais@hcpf.co.gov::5b034357-a196-4d07-9095-e146cddd908d" userProvider="AD" userName="Kaiser, Kate"/>
      </t:Event>
      <t:Event id="{865E8F9E-BC83-4C1B-BF06-5F7128DD5100}" time="2025-08-05T22:43:45.322Z">
        <t:Attribution userId="S::mjadam@hcpf.co.gov::c5a0dcc2-61e0-46be-beaf-ccfaa9e394fa" userProvider="AD" userName="Adams, Michelle"/>
        <t:Anchor>
          <t:Comment id="2117435779"/>
        </t:Anchor>
        <t:SetTitle title="@Kaiser, Kate ok see what you think of this new content. Feel free to edit using track changes. Thanks!"/>
      </t:Event>
      <t:Event id="{A55799EC-235C-4F4C-9F5A-F15729A3F715}" time="2025-08-13T18:55:54.164Z">
        <t:Attribution userId="S::mjadam@hcpf.co.gov::c5a0dcc2-61e0-46be-beaf-ccfaa9e394fa" userProvider="AD" userName="Adams, Michell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HCPF Colors">
      <a:dk1>
        <a:sysClr val="windowText" lastClr="000000"/>
      </a:dk1>
      <a:lt1>
        <a:sysClr val="window" lastClr="FFFFFF"/>
      </a:lt1>
      <a:dk2>
        <a:srgbClr val="001970"/>
      </a:dk2>
      <a:lt2>
        <a:srgbClr val="FFD100"/>
      </a:lt2>
      <a:accent1>
        <a:srgbClr val="001970"/>
      </a:accent1>
      <a:accent2>
        <a:srgbClr val="245D38"/>
      </a:accent2>
      <a:accent3>
        <a:srgbClr val="6D3A5D"/>
      </a:accent3>
      <a:accent4>
        <a:srgbClr val="7A853B"/>
      </a:accent4>
      <a:accent5>
        <a:srgbClr val="35647E"/>
      </a:accent5>
      <a:accent6>
        <a:srgbClr val="C3002F"/>
      </a:accent6>
      <a:hlink>
        <a:srgbClr val="0000FF"/>
      </a:hlink>
      <a:folHlink>
        <a:srgbClr val="800080"/>
      </a:folHlink>
    </a:clrScheme>
    <a:fontScheme name="HCP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2EC4DA02BFA4D924EB938A9ECB53F" ma:contentTypeVersion="24" ma:contentTypeDescription="Create a new document." ma:contentTypeScope="" ma:versionID="440014218a453a7d89d9a50f8b37e744">
  <xsd:schema xmlns:xsd="http://www.w3.org/2001/XMLSchema" xmlns:xs="http://www.w3.org/2001/XMLSchema" xmlns:p="http://schemas.microsoft.com/office/2006/metadata/properties" xmlns:ns2="c1838ce2-6575-4952-b4b0-afa742a1bf4a" xmlns:ns3="ceb6af84-cfc0-483c-b89b-83bbec1e7d9c" targetNamespace="http://schemas.microsoft.com/office/2006/metadata/properties" ma:root="true" ma:fieldsID="83989c681d5babd9dd43617189453908" ns2:_="" ns3:_="">
    <xsd:import namespace="c1838ce2-6575-4952-b4b0-afa742a1bf4a"/>
    <xsd:import namespace="ceb6af84-cfc0-483c-b89b-83bbec1e7d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38ce2-6575-4952-b4b0-afa742a1bf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6af84-cfc0-483c-b89b-83bbec1e7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Item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200F24-ADA6-4B86-B1C0-8A7A9FC461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B50957-AF0B-4DF5-8D59-0226B6D40E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DEA9C-4CF8-404C-8F1A-BD9EB887B6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BB4020-40AB-49B1-8E57-1327BA893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38ce2-6575-4952-b4b0-afa742a1bf4a"/>
    <ds:schemaRef ds:uri="ceb6af84-cfc0-483c-b89b-83bbec1e7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HealthFirstCO CHPP GeneralUse or FactSheet-Jan24</Template>
  <TotalTime>34</TotalTime>
  <Pages>2</Pages>
  <Words>501</Words>
  <Characters>2941</Characters>
  <Application>Microsoft Office Word</Application>
  <DocSecurity>0</DocSecurity>
  <Lines>60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HCPF General Document</vt:lpstr>
    </vt:vector>
  </TitlesOfParts>
  <Manager/>
  <Company>Colorado Department of Health Care Policy and Financing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HCPF General Document</dc:title>
  <dc:subject>templates</dc:subject>
  <dc:creator>Adams, Michelle</dc:creator>
  <cp:keywords/>
  <cp:lastModifiedBy>Sound Ventures Inc</cp:lastModifiedBy>
  <cp:revision>7</cp:revision>
  <cp:lastPrinted>2014-03-26T21:55:00Z</cp:lastPrinted>
  <dcterms:created xsi:type="dcterms:W3CDTF">2025-08-19T20:51:00Z</dcterms:created>
  <dcterms:modified xsi:type="dcterms:W3CDTF">2025-08-19T22:23:00Z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0x0101009CA2EC4DA02BFA4D924EB938A9ECB53F</vt:lpwstr>
  </property>
  <property fmtid="{D5CDD505-2E9C-101B-9397-08002B2CF9AE}" pid="4" name="AuthorIds_UIVersion_5632">
    <vt:lpwstr>2152</vt:lpwstr>
  </property>
</Properties>
</file>