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F6ACB" w14:textId="1F8E0FA3" w:rsidR="00DE1D4C" w:rsidRPr="00F02F2C" w:rsidRDefault="00DE1D4C" w:rsidP="63C12CC0">
      <w:pPr>
        <w:pStyle w:val="Header"/>
        <w:pBdr>
          <w:bottom w:val="none" w:sz="0" w:space="0" w:color="auto"/>
        </w:pBdr>
        <w:rPr>
          <w:rFonts w:ascii="Verdana" w:hAnsi="Verdana"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0D94BA95" wp14:editId="4AEBB92E">
            <wp:extent cx="1700684" cy="560717"/>
            <wp:effectExtent l="0" t="0" r="0" b="0"/>
            <wp:docPr id="2" name="Picture 2" descr="Health First Colorado, Colorado's Medicaid pro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0684" cy="560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63C12CC0">
        <w:rPr>
          <w:rFonts w:ascii="Verdana" w:hAnsi="Verdana"/>
        </w:rPr>
        <w:t xml:space="preserve"> </w:t>
      </w:r>
      <w:r w:rsidR="00D54C05" w:rsidRPr="63C12CC0">
        <w:rPr>
          <w:rFonts w:ascii="Verdana" w:hAnsi="Verdana"/>
        </w:rPr>
        <w:t xml:space="preserve">   </w:t>
      </w:r>
      <w:r w:rsidRPr="63C12CC0">
        <w:rPr>
          <w:rFonts w:ascii="Verdana" w:hAnsi="Verdana"/>
        </w:rPr>
        <w:t xml:space="preserve"> </w:t>
      </w:r>
      <w:r w:rsidR="00D54C05" w:rsidRPr="63C12CC0">
        <w:rPr>
          <w:rFonts w:ascii="Verdana" w:hAnsi="Verdana"/>
        </w:rPr>
        <w:t xml:space="preserve">  </w:t>
      </w:r>
    </w:p>
    <w:p w14:paraId="7CE84EE4" w14:textId="77777777" w:rsidR="00E562D1" w:rsidRPr="00F02F2C" w:rsidRDefault="00E562D1" w:rsidP="007F1CE3">
      <w:pPr>
        <w:pStyle w:val="BodyText"/>
        <w:rPr>
          <w:rFonts w:ascii="Verdana" w:hAnsi="Verdana"/>
          <w:highlight w:val="yellow"/>
        </w:rPr>
      </w:pPr>
    </w:p>
    <w:p w14:paraId="42D872DB" w14:textId="326CD0F9" w:rsidR="00E562D1" w:rsidRPr="00F02F2C" w:rsidRDefault="00E562D1" w:rsidP="007F1CE3">
      <w:pPr>
        <w:pStyle w:val="BodyText"/>
        <w:rPr>
          <w:rFonts w:ascii="Verdana" w:hAnsi="Verdana"/>
        </w:rPr>
      </w:pPr>
      <w:r w:rsidRPr="00F02F2C">
        <w:rPr>
          <w:rFonts w:ascii="Verdana" w:hAnsi="Verdana"/>
        </w:rPr>
        <w:t xml:space="preserve">Date </w:t>
      </w:r>
    </w:p>
    <w:p w14:paraId="09790AB6" w14:textId="77777777" w:rsidR="00E562D1" w:rsidRPr="00F02F2C" w:rsidRDefault="00E562D1" w:rsidP="007F1CE3">
      <w:pPr>
        <w:pStyle w:val="BodyText"/>
        <w:rPr>
          <w:rFonts w:ascii="Verdana" w:hAnsi="Verdana"/>
        </w:rPr>
      </w:pPr>
    </w:p>
    <w:p w14:paraId="2B6FC7CB" w14:textId="46AB7A75" w:rsidR="00E562D1" w:rsidRPr="00F02F2C" w:rsidRDefault="00E562D1" w:rsidP="007F1CE3">
      <w:pPr>
        <w:pStyle w:val="BodyText"/>
        <w:rPr>
          <w:rFonts w:ascii="Verdana" w:hAnsi="Verdana"/>
        </w:rPr>
      </w:pPr>
      <w:r w:rsidRPr="00F02F2C">
        <w:rPr>
          <w:rFonts w:ascii="Verdana" w:hAnsi="Verdana"/>
        </w:rPr>
        <w:t>Name</w:t>
      </w:r>
    </w:p>
    <w:p w14:paraId="12255400" w14:textId="2DA63353" w:rsidR="00E562D1" w:rsidRPr="00F02F2C" w:rsidRDefault="00E562D1" w:rsidP="007F1CE3">
      <w:pPr>
        <w:pStyle w:val="BodyText"/>
        <w:rPr>
          <w:rFonts w:ascii="Verdana" w:hAnsi="Verdana"/>
        </w:rPr>
      </w:pPr>
      <w:r w:rsidRPr="00F02F2C">
        <w:rPr>
          <w:rFonts w:ascii="Verdana" w:hAnsi="Verdana"/>
        </w:rPr>
        <w:t>Address</w:t>
      </w:r>
    </w:p>
    <w:p w14:paraId="579C4F68" w14:textId="6B030B40" w:rsidR="009D50D7" w:rsidRPr="00F02F2C" w:rsidRDefault="00E562D1" w:rsidP="00E562D1">
      <w:pPr>
        <w:pStyle w:val="BodyText"/>
        <w:rPr>
          <w:rStyle w:val="Emphasis"/>
          <w:rFonts w:ascii="Verdana" w:hAnsi="Verdana"/>
        </w:rPr>
      </w:pPr>
      <w:r w:rsidRPr="26FAE344">
        <w:rPr>
          <w:rFonts w:ascii="Verdana" w:hAnsi="Verdana"/>
        </w:rPr>
        <w:t>C</w:t>
      </w:r>
      <w:r w:rsidR="009F6D92">
        <w:rPr>
          <w:rFonts w:ascii="Verdana" w:hAnsi="Verdana"/>
        </w:rPr>
        <w:t>ourt c</w:t>
      </w:r>
      <w:r w:rsidRPr="26FAE344">
        <w:rPr>
          <w:rFonts w:ascii="Verdana" w:hAnsi="Verdana"/>
        </w:rPr>
        <w:t xml:space="preserve">ase number </w:t>
      </w:r>
    </w:p>
    <w:p w14:paraId="5C0A2E07" w14:textId="634F5E95" w:rsidR="00C13FF9" w:rsidRPr="00F02F2C" w:rsidRDefault="00C13FF9" w:rsidP="00C13FF9">
      <w:pPr>
        <w:pStyle w:val="FactSheetContact"/>
        <w:rPr>
          <w:rFonts w:ascii="Verdana" w:hAnsi="Verdana"/>
        </w:rPr>
      </w:pPr>
    </w:p>
    <w:p w14:paraId="7E2D9319" w14:textId="20F928EB" w:rsidR="00CF20F5" w:rsidRPr="00F02F2C" w:rsidRDefault="00C9008C" w:rsidP="00C13FF9">
      <w:pPr>
        <w:pStyle w:val="FactSheetContact"/>
        <w:rPr>
          <w:rFonts w:ascii="Verdana" w:hAnsi="Verdana"/>
          <w:b/>
          <w:bCs/>
          <w:sz w:val="28"/>
          <w:szCs w:val="28"/>
        </w:rPr>
      </w:pPr>
      <w:r w:rsidRPr="630D46AC">
        <w:rPr>
          <w:rFonts w:ascii="Verdana" w:hAnsi="Verdana"/>
          <w:b/>
          <w:bCs/>
          <w:sz w:val="28"/>
          <w:szCs w:val="28"/>
        </w:rPr>
        <w:t xml:space="preserve">New </w:t>
      </w:r>
      <w:r w:rsidR="00DD1BBA" w:rsidRPr="630D46AC">
        <w:rPr>
          <w:rFonts w:ascii="Verdana" w:hAnsi="Verdana"/>
          <w:b/>
          <w:bCs/>
          <w:sz w:val="28"/>
          <w:szCs w:val="28"/>
        </w:rPr>
        <w:t>i</w:t>
      </w:r>
      <w:r w:rsidRPr="630D46AC">
        <w:rPr>
          <w:rFonts w:ascii="Verdana" w:hAnsi="Verdana"/>
          <w:b/>
          <w:bCs/>
          <w:sz w:val="28"/>
          <w:szCs w:val="28"/>
        </w:rPr>
        <w:t xml:space="preserve">nformation about your </w:t>
      </w:r>
      <w:commentRangeStart w:id="0"/>
      <w:r w:rsidR="00DD1BBA" w:rsidRPr="630D46AC">
        <w:rPr>
          <w:rFonts w:ascii="Verdana" w:hAnsi="Verdana"/>
          <w:b/>
          <w:bCs/>
          <w:sz w:val="28"/>
          <w:szCs w:val="28"/>
        </w:rPr>
        <w:t>appeal</w:t>
      </w:r>
      <w:commentRangeEnd w:id="0"/>
      <w:r w:rsidR="00023F8A">
        <w:rPr>
          <w:rStyle w:val="CommentReference"/>
          <w:rFonts w:asciiTheme="minorHAnsi" w:eastAsiaTheme="minorEastAsia" w:hAnsiTheme="minorHAnsi" w:cs="Times New Roman"/>
          <w:color w:val="auto"/>
        </w:rPr>
        <w:commentReference w:id="0"/>
      </w:r>
    </w:p>
    <w:p w14:paraId="086411E7" w14:textId="77777777" w:rsidR="00BA78BD" w:rsidRPr="00F02F2C" w:rsidRDefault="00BA78BD" w:rsidP="00C13FF9">
      <w:pPr>
        <w:pStyle w:val="FactSheetContact"/>
        <w:rPr>
          <w:rFonts w:ascii="Verdana" w:hAnsi="Verdana"/>
        </w:rPr>
      </w:pPr>
    </w:p>
    <w:p w14:paraId="4F389D92" w14:textId="3E4186D1" w:rsidR="00BA78BD" w:rsidRPr="00F02F2C" w:rsidRDefault="00BA78BD" w:rsidP="00BA78BD">
      <w:pPr>
        <w:pStyle w:val="FactSheetContact"/>
        <w:jc w:val="left"/>
        <w:rPr>
          <w:rFonts w:ascii="Verdana" w:hAnsi="Verdana"/>
        </w:rPr>
      </w:pPr>
      <w:r w:rsidRPr="00F02F2C">
        <w:rPr>
          <w:rFonts w:ascii="Verdana" w:hAnsi="Verdana"/>
        </w:rPr>
        <w:t>Dear [member name],</w:t>
      </w:r>
    </w:p>
    <w:p w14:paraId="231302C4" w14:textId="77777777" w:rsidR="00C9008C" w:rsidRPr="00F02F2C" w:rsidRDefault="00C9008C" w:rsidP="00BA78BD">
      <w:pPr>
        <w:pStyle w:val="FactSheetContact"/>
        <w:jc w:val="left"/>
        <w:rPr>
          <w:rFonts w:ascii="Verdana" w:hAnsi="Verdana"/>
        </w:rPr>
      </w:pPr>
    </w:p>
    <w:p w14:paraId="4C8922BC" w14:textId="77777777" w:rsidR="00704F80" w:rsidRPr="00F02F2C" w:rsidRDefault="00704F80" w:rsidP="00704F80">
      <w:pPr>
        <w:pStyle w:val="FactSheetContact"/>
        <w:jc w:val="left"/>
        <w:rPr>
          <w:rFonts w:ascii="Verdana" w:hAnsi="Verdana"/>
        </w:rPr>
      </w:pPr>
      <w:r w:rsidRPr="63C12CC0">
        <w:rPr>
          <w:rFonts w:ascii="Verdana" w:hAnsi="Verdana"/>
        </w:rPr>
        <w:t xml:space="preserve">You filed an appeal because you disagreed with a decision we made about your </w:t>
      </w:r>
      <w:r>
        <w:rPr>
          <w:rFonts w:ascii="Verdana" w:hAnsi="Verdana"/>
        </w:rPr>
        <w:t>Health First Colorado (Colorado’s Medicaid program)</w:t>
      </w:r>
      <w:r w:rsidRPr="63C12CC0">
        <w:rPr>
          <w:rFonts w:ascii="Verdana" w:hAnsi="Verdana"/>
        </w:rPr>
        <w:t xml:space="preserve"> coverage or benefits. The Office of Administrative Courts </w:t>
      </w:r>
      <w:r>
        <w:rPr>
          <w:rFonts w:ascii="Verdana" w:hAnsi="Verdana"/>
        </w:rPr>
        <w:t xml:space="preserve">(OAC) </w:t>
      </w:r>
      <w:r w:rsidRPr="63C12CC0">
        <w:rPr>
          <w:rFonts w:ascii="Verdana" w:hAnsi="Verdana"/>
        </w:rPr>
        <w:t xml:space="preserve">scheduled a meeting for you to discuss this with a judge. The courts call this meeting a </w:t>
      </w:r>
      <w:r w:rsidRPr="63C12CC0">
        <w:rPr>
          <w:rFonts w:ascii="Verdana" w:hAnsi="Verdana"/>
          <w:b/>
          <w:bCs/>
        </w:rPr>
        <w:t>fair hearing</w:t>
      </w:r>
      <w:r w:rsidRPr="63C12CC0">
        <w:rPr>
          <w:rFonts w:ascii="Verdana" w:hAnsi="Verdana"/>
        </w:rPr>
        <w:t xml:space="preserve">. </w:t>
      </w:r>
    </w:p>
    <w:p w14:paraId="0B0506FF" w14:textId="77777777" w:rsidR="0007693A" w:rsidRPr="00F02F2C" w:rsidRDefault="0007693A" w:rsidP="00BA78BD">
      <w:pPr>
        <w:pStyle w:val="FactSheetContact"/>
        <w:jc w:val="left"/>
        <w:rPr>
          <w:rFonts w:ascii="Verdana" w:hAnsi="Verdana"/>
        </w:rPr>
      </w:pPr>
    </w:p>
    <w:p w14:paraId="7601F9DD" w14:textId="23FF4C3F" w:rsidR="0094015B" w:rsidRPr="00F02F2C" w:rsidRDefault="00102A49" w:rsidP="00BA78BD">
      <w:pPr>
        <w:pStyle w:val="FactSheetContact"/>
        <w:jc w:val="left"/>
        <w:rPr>
          <w:rFonts w:ascii="Verdana" w:hAnsi="Verdana"/>
        </w:rPr>
      </w:pPr>
      <w:r w:rsidRPr="63C12CC0">
        <w:rPr>
          <w:rFonts w:ascii="Verdana" w:hAnsi="Verdana"/>
        </w:rPr>
        <w:t>W</w:t>
      </w:r>
      <w:r w:rsidR="00BB05CB" w:rsidRPr="63C12CC0">
        <w:rPr>
          <w:rFonts w:ascii="Verdana" w:hAnsi="Verdana"/>
        </w:rPr>
        <w:t>e are</w:t>
      </w:r>
      <w:r w:rsidRPr="63C12CC0">
        <w:rPr>
          <w:rFonts w:ascii="Verdana" w:hAnsi="Verdana"/>
        </w:rPr>
        <w:t xml:space="preserve"> </w:t>
      </w:r>
      <w:r w:rsidR="00B304D8" w:rsidRPr="63C12CC0">
        <w:rPr>
          <w:rFonts w:ascii="Verdana" w:hAnsi="Verdana"/>
        </w:rPr>
        <w:t>asking the courts to</w:t>
      </w:r>
      <w:r w:rsidRPr="63C12CC0">
        <w:rPr>
          <w:rFonts w:ascii="Verdana" w:hAnsi="Verdana"/>
        </w:rPr>
        <w:t xml:space="preserve"> end </w:t>
      </w:r>
      <w:r w:rsidR="00C9008C" w:rsidRPr="63C12CC0">
        <w:rPr>
          <w:rFonts w:ascii="Verdana" w:hAnsi="Verdana"/>
        </w:rPr>
        <w:t>your</w:t>
      </w:r>
      <w:r w:rsidR="00B304D8" w:rsidRPr="63C12CC0">
        <w:rPr>
          <w:rFonts w:ascii="Verdana" w:hAnsi="Verdana"/>
        </w:rPr>
        <w:t xml:space="preserve"> appeal </w:t>
      </w:r>
      <w:r w:rsidR="00ED603D" w:rsidRPr="63C12CC0">
        <w:rPr>
          <w:rFonts w:ascii="Verdana" w:hAnsi="Verdana"/>
        </w:rPr>
        <w:t xml:space="preserve">and cancel the </w:t>
      </w:r>
      <w:r w:rsidR="00704351" w:rsidRPr="63C12CC0">
        <w:rPr>
          <w:rFonts w:ascii="Verdana" w:hAnsi="Verdana"/>
        </w:rPr>
        <w:t>fair hearing</w:t>
      </w:r>
      <w:r w:rsidR="00ED603D" w:rsidRPr="63C12CC0">
        <w:rPr>
          <w:rFonts w:ascii="Verdana" w:hAnsi="Verdana"/>
        </w:rPr>
        <w:t xml:space="preserve"> </w:t>
      </w:r>
      <w:r w:rsidRPr="63C12CC0">
        <w:rPr>
          <w:rFonts w:ascii="Verdana" w:hAnsi="Verdana"/>
        </w:rPr>
        <w:t xml:space="preserve">because of </w:t>
      </w:r>
      <w:r w:rsidR="00ED293E" w:rsidRPr="63C12CC0">
        <w:rPr>
          <w:rFonts w:ascii="Verdana" w:hAnsi="Verdana"/>
        </w:rPr>
        <w:t>information we receive</w:t>
      </w:r>
      <w:r w:rsidR="007052A1" w:rsidRPr="63C12CC0">
        <w:rPr>
          <w:rFonts w:ascii="Verdana" w:hAnsi="Verdana"/>
        </w:rPr>
        <w:t>d</w:t>
      </w:r>
      <w:r w:rsidR="0094015B" w:rsidRPr="63C12CC0">
        <w:rPr>
          <w:rFonts w:ascii="Verdana" w:hAnsi="Verdana"/>
        </w:rPr>
        <w:t>:</w:t>
      </w:r>
    </w:p>
    <w:p w14:paraId="0A933B62" w14:textId="77777777" w:rsidR="00E731B6" w:rsidRPr="00F02F2C" w:rsidRDefault="00E731B6" w:rsidP="00BA78BD">
      <w:pPr>
        <w:pStyle w:val="FactSheetContact"/>
        <w:jc w:val="left"/>
        <w:rPr>
          <w:rFonts w:ascii="Verdana" w:hAnsi="Verdana"/>
        </w:rPr>
      </w:pPr>
    </w:p>
    <w:p w14:paraId="47B01B28" w14:textId="4A8D7C79" w:rsidR="0089578B" w:rsidRDefault="00E731B6" w:rsidP="63C12CC0">
      <w:pPr>
        <w:pStyle w:val="FactSheetContact"/>
        <w:jc w:val="left"/>
        <w:rPr>
          <w:rFonts w:ascii="Verdana" w:hAnsi="Verdana"/>
        </w:rPr>
      </w:pPr>
      <w:r w:rsidRPr="63C12CC0">
        <w:rPr>
          <w:rFonts w:ascii="Verdana" w:hAnsi="Verdana"/>
          <w:b/>
          <w:bCs/>
        </w:rPr>
        <w:t xml:space="preserve">You </w:t>
      </w:r>
      <w:r w:rsidR="008249A5" w:rsidRPr="63C12CC0">
        <w:rPr>
          <w:rFonts w:ascii="Verdana" w:hAnsi="Verdana"/>
          <w:b/>
          <w:bCs/>
        </w:rPr>
        <w:t>already received the benefit or service</w:t>
      </w:r>
      <w:r w:rsidR="008249A5" w:rsidRPr="63C12CC0">
        <w:rPr>
          <w:rFonts w:ascii="Verdana" w:hAnsi="Verdana"/>
        </w:rPr>
        <w:t xml:space="preserve">. You </w:t>
      </w:r>
      <w:r w:rsidRPr="63C12CC0">
        <w:rPr>
          <w:rFonts w:ascii="Verdana" w:hAnsi="Verdana"/>
        </w:rPr>
        <w:t xml:space="preserve">filed an appeal because you disagreed with our denial of your </w:t>
      </w:r>
      <w:r w:rsidR="002D07F5" w:rsidRPr="63C12CC0">
        <w:rPr>
          <w:rFonts w:ascii="Verdana" w:hAnsi="Verdana"/>
        </w:rPr>
        <w:t>benefit or service request</w:t>
      </w:r>
      <w:r w:rsidRPr="63C12CC0">
        <w:rPr>
          <w:rFonts w:ascii="Verdana" w:hAnsi="Verdana"/>
        </w:rPr>
        <w:t>.</w:t>
      </w:r>
      <w:r w:rsidR="002E6790" w:rsidRPr="63C12CC0">
        <w:rPr>
          <w:rFonts w:ascii="Verdana" w:hAnsi="Verdana"/>
        </w:rPr>
        <w:t xml:space="preserve"> Our records show you </w:t>
      </w:r>
      <w:r w:rsidR="0137817E" w:rsidRPr="63C12CC0">
        <w:rPr>
          <w:rFonts w:ascii="Verdana" w:hAnsi="Verdana"/>
        </w:rPr>
        <w:t xml:space="preserve">already </w:t>
      </w:r>
      <w:r w:rsidR="002E6790" w:rsidRPr="63C12CC0">
        <w:rPr>
          <w:rFonts w:ascii="Verdana" w:hAnsi="Verdana"/>
        </w:rPr>
        <w:t>received this benefit or service</w:t>
      </w:r>
      <w:r w:rsidR="3760FF28" w:rsidRPr="63C12CC0">
        <w:rPr>
          <w:rFonts w:ascii="Verdana" w:hAnsi="Verdana"/>
        </w:rPr>
        <w:t xml:space="preserve">. </w:t>
      </w:r>
    </w:p>
    <w:p w14:paraId="31CD4B45" w14:textId="77777777" w:rsidR="0089578B" w:rsidRDefault="0089578B" w:rsidP="63C12CC0">
      <w:pPr>
        <w:pStyle w:val="FactSheetContact"/>
        <w:jc w:val="left"/>
        <w:rPr>
          <w:rFonts w:ascii="Verdana" w:hAnsi="Verdana"/>
        </w:rPr>
      </w:pPr>
    </w:p>
    <w:p w14:paraId="099DDDC9" w14:textId="0E206801" w:rsidR="00E731B6" w:rsidRPr="006D35A9" w:rsidRDefault="5198BBB6" w:rsidP="63C12CC0">
      <w:pPr>
        <w:pStyle w:val="FactSheetContact"/>
        <w:jc w:val="left"/>
        <w:rPr>
          <w:rFonts w:ascii="Verdana" w:hAnsi="Verdana"/>
          <w:color w:val="000000" w:themeColor="text1"/>
        </w:rPr>
      </w:pPr>
      <w:r w:rsidRPr="006D35A9">
        <w:rPr>
          <w:rFonts w:ascii="Verdana" w:hAnsi="Verdana"/>
          <w:color w:val="000000" w:themeColor="text1"/>
        </w:rPr>
        <w:t xml:space="preserve">As a Health First Colorado member, </w:t>
      </w:r>
      <w:r w:rsidRPr="00DF68F0">
        <w:rPr>
          <w:rFonts w:ascii="Verdana" w:hAnsi="Verdana"/>
          <w:color w:val="000000" w:themeColor="text1"/>
        </w:rPr>
        <w:t>y</w:t>
      </w:r>
      <w:r w:rsidR="1D0F6D32" w:rsidRPr="00DF68F0">
        <w:rPr>
          <w:rFonts w:ascii="Verdana" w:hAnsi="Verdana"/>
          <w:color w:val="000000" w:themeColor="text1"/>
        </w:rPr>
        <w:t xml:space="preserve">ou are </w:t>
      </w:r>
      <w:r w:rsidR="1D0F6D32" w:rsidRPr="00F07772">
        <w:rPr>
          <w:rFonts w:ascii="Verdana" w:hAnsi="Verdana"/>
          <w:b/>
          <w:bCs/>
          <w:color w:val="000000" w:themeColor="text1"/>
        </w:rPr>
        <w:t>not</w:t>
      </w:r>
      <w:r w:rsidR="1D0F6D32" w:rsidRPr="00F07772">
        <w:rPr>
          <w:rFonts w:ascii="Verdana" w:hAnsi="Verdana"/>
          <w:color w:val="000000" w:themeColor="text1"/>
        </w:rPr>
        <w:t xml:space="preserve"> </w:t>
      </w:r>
      <w:r w:rsidR="1D0F6D32" w:rsidRPr="00DF68F0">
        <w:rPr>
          <w:rFonts w:ascii="Verdana" w:hAnsi="Verdana"/>
          <w:color w:val="000000" w:themeColor="text1"/>
        </w:rPr>
        <w:t xml:space="preserve">responsible for paying for </w:t>
      </w:r>
      <w:r w:rsidR="563A5091" w:rsidRPr="00DF68F0">
        <w:rPr>
          <w:rFonts w:ascii="Verdana" w:hAnsi="Verdana"/>
          <w:color w:val="000000" w:themeColor="text1"/>
        </w:rPr>
        <w:t xml:space="preserve">Medicaid covered benefits or services. </w:t>
      </w:r>
      <w:r w:rsidR="002E6790" w:rsidRPr="00F07772">
        <w:rPr>
          <w:rFonts w:ascii="Verdana" w:hAnsi="Verdana"/>
          <w:color w:val="000000" w:themeColor="text1"/>
        </w:rPr>
        <w:t xml:space="preserve">Because </w:t>
      </w:r>
      <w:r w:rsidR="003850D0" w:rsidRPr="00F07772">
        <w:rPr>
          <w:rFonts w:ascii="Verdana" w:hAnsi="Verdana"/>
          <w:color w:val="000000" w:themeColor="text1"/>
        </w:rPr>
        <w:t xml:space="preserve">you </w:t>
      </w:r>
      <w:r w:rsidR="27764DC8" w:rsidRPr="00DF68F0">
        <w:rPr>
          <w:rFonts w:ascii="Verdana" w:hAnsi="Verdana"/>
          <w:color w:val="000000" w:themeColor="text1"/>
        </w:rPr>
        <w:t xml:space="preserve">already </w:t>
      </w:r>
      <w:r w:rsidR="003850D0" w:rsidRPr="00F07772">
        <w:rPr>
          <w:rFonts w:ascii="Verdana" w:hAnsi="Verdana"/>
          <w:color w:val="000000" w:themeColor="text1"/>
        </w:rPr>
        <w:t>received the benefit or service</w:t>
      </w:r>
      <w:r w:rsidR="00F81424" w:rsidRPr="00F07772">
        <w:rPr>
          <w:rFonts w:ascii="Verdana" w:hAnsi="Verdana"/>
          <w:color w:val="000000" w:themeColor="text1"/>
        </w:rPr>
        <w:t xml:space="preserve">, </w:t>
      </w:r>
      <w:r w:rsidR="1353A08B" w:rsidRPr="00DF68F0">
        <w:rPr>
          <w:rFonts w:ascii="Verdana" w:hAnsi="Verdana"/>
          <w:b/>
          <w:bCs/>
          <w:color w:val="000000" w:themeColor="text1"/>
        </w:rPr>
        <w:t>and</w:t>
      </w:r>
      <w:r w:rsidR="1353A08B" w:rsidRPr="00DF68F0">
        <w:rPr>
          <w:rFonts w:ascii="Verdana" w:hAnsi="Verdana"/>
          <w:color w:val="000000" w:themeColor="text1"/>
        </w:rPr>
        <w:t xml:space="preserve"> you are </w:t>
      </w:r>
      <w:r w:rsidR="1353A08B" w:rsidRPr="00352D69">
        <w:rPr>
          <w:rFonts w:ascii="Verdana" w:hAnsi="Verdana"/>
          <w:b/>
          <w:bCs/>
          <w:color w:val="000000" w:themeColor="text1"/>
        </w:rPr>
        <w:t>not</w:t>
      </w:r>
      <w:r w:rsidR="1353A08B" w:rsidRPr="00DF68F0">
        <w:rPr>
          <w:rFonts w:ascii="Verdana" w:hAnsi="Verdana"/>
          <w:color w:val="000000" w:themeColor="text1"/>
        </w:rPr>
        <w:t xml:space="preserve"> responsible for paying for the benefit or service, </w:t>
      </w:r>
      <w:r w:rsidR="00E731B6" w:rsidRPr="00F07772">
        <w:rPr>
          <w:rFonts w:ascii="Verdana" w:hAnsi="Verdana"/>
          <w:color w:val="000000" w:themeColor="text1"/>
        </w:rPr>
        <w:t xml:space="preserve">you do not need a fair </w:t>
      </w:r>
      <w:r w:rsidR="008249A5" w:rsidRPr="00F07772">
        <w:rPr>
          <w:rFonts w:ascii="Verdana" w:hAnsi="Verdana"/>
          <w:color w:val="000000" w:themeColor="text1"/>
        </w:rPr>
        <w:t>h</w:t>
      </w:r>
      <w:r w:rsidR="00E731B6" w:rsidRPr="00F07772">
        <w:rPr>
          <w:rFonts w:ascii="Verdana" w:hAnsi="Verdana"/>
          <w:color w:val="000000" w:themeColor="text1"/>
        </w:rPr>
        <w:t xml:space="preserve">earing to discuss </w:t>
      </w:r>
      <w:r w:rsidR="74A5FE6E" w:rsidRPr="00F07772">
        <w:rPr>
          <w:rFonts w:ascii="Verdana" w:hAnsi="Verdana"/>
          <w:color w:val="000000" w:themeColor="text1"/>
        </w:rPr>
        <w:t xml:space="preserve">the </w:t>
      </w:r>
      <w:r w:rsidR="00E731B6" w:rsidRPr="00F07772">
        <w:rPr>
          <w:rFonts w:ascii="Verdana" w:hAnsi="Verdana"/>
          <w:color w:val="000000" w:themeColor="text1"/>
        </w:rPr>
        <w:t>denial.</w:t>
      </w:r>
      <w:r w:rsidR="00E731B6" w:rsidRPr="006D35A9">
        <w:rPr>
          <w:rFonts w:ascii="Verdana" w:hAnsi="Verdana"/>
          <w:color w:val="000000" w:themeColor="text1"/>
        </w:rPr>
        <w:t xml:space="preserve"> </w:t>
      </w:r>
    </w:p>
    <w:p w14:paraId="016A81E3" w14:textId="77777777" w:rsidR="00B304D8" w:rsidRPr="00F02F2C" w:rsidRDefault="00B304D8" w:rsidP="00BA78BD">
      <w:pPr>
        <w:pStyle w:val="FactSheetContact"/>
        <w:jc w:val="left"/>
        <w:rPr>
          <w:rFonts w:ascii="Verdana" w:hAnsi="Verdana"/>
        </w:rPr>
      </w:pPr>
    </w:p>
    <w:p w14:paraId="7FB79211" w14:textId="605F703C" w:rsidR="003D1E19" w:rsidRDefault="009E622B" w:rsidP="3C03BB54">
      <w:pPr>
        <w:pStyle w:val="FactSheetContact"/>
        <w:jc w:val="left"/>
        <w:rPr>
          <w:rFonts w:ascii="Verdana" w:hAnsi="Verdana"/>
        </w:rPr>
      </w:pPr>
      <w:r w:rsidRPr="3C03BB54">
        <w:rPr>
          <w:rFonts w:ascii="Verdana" w:hAnsi="Verdana"/>
        </w:rPr>
        <w:t>T</w:t>
      </w:r>
      <w:r w:rsidR="00DC3529" w:rsidRPr="3C03BB54">
        <w:rPr>
          <w:rFonts w:ascii="Verdana" w:hAnsi="Verdana"/>
        </w:rPr>
        <w:t xml:space="preserve">he </w:t>
      </w:r>
      <w:r w:rsidR="00486522" w:rsidRPr="3C03BB54">
        <w:rPr>
          <w:rFonts w:ascii="Verdana" w:hAnsi="Verdana"/>
        </w:rPr>
        <w:t>papers</w:t>
      </w:r>
      <w:r w:rsidR="00DC3529" w:rsidRPr="3C03BB54">
        <w:rPr>
          <w:rFonts w:ascii="Verdana" w:hAnsi="Verdana"/>
        </w:rPr>
        <w:t xml:space="preserve"> that </w:t>
      </w:r>
      <w:r w:rsidR="005626AB" w:rsidRPr="3C03BB54">
        <w:rPr>
          <w:rFonts w:ascii="Verdana" w:hAnsi="Verdana"/>
        </w:rPr>
        <w:t xml:space="preserve">came with this </w:t>
      </w:r>
      <w:r w:rsidR="00486522" w:rsidRPr="3C03BB54">
        <w:rPr>
          <w:rFonts w:ascii="Verdana" w:hAnsi="Verdana"/>
        </w:rPr>
        <w:t xml:space="preserve">letter </w:t>
      </w:r>
      <w:r w:rsidR="1CD205AE" w:rsidRPr="3C03BB54">
        <w:rPr>
          <w:rFonts w:ascii="Verdana" w:hAnsi="Verdana"/>
        </w:rPr>
        <w:t xml:space="preserve">have more </w:t>
      </w:r>
      <w:r w:rsidR="394FF047" w:rsidRPr="3C03BB54">
        <w:rPr>
          <w:rFonts w:ascii="Verdana" w:hAnsi="Verdana"/>
        </w:rPr>
        <w:t xml:space="preserve">information about </w:t>
      </w:r>
      <w:r w:rsidR="00486522" w:rsidRPr="3C03BB54">
        <w:rPr>
          <w:rFonts w:ascii="Verdana" w:hAnsi="Verdana"/>
        </w:rPr>
        <w:t xml:space="preserve">the </w:t>
      </w:r>
      <w:r w:rsidR="1111B3FE" w:rsidRPr="26A2E8C3">
        <w:rPr>
          <w:rFonts w:ascii="Verdana" w:hAnsi="Verdana"/>
        </w:rPr>
        <w:t xml:space="preserve">rules </w:t>
      </w:r>
      <w:r w:rsidR="00E65A09" w:rsidRPr="3C03BB54">
        <w:rPr>
          <w:rFonts w:ascii="Verdana" w:hAnsi="Verdana"/>
        </w:rPr>
        <w:t xml:space="preserve">that apply to your situation. </w:t>
      </w:r>
      <w:r w:rsidR="00F02F2C" w:rsidRPr="3C03BB54">
        <w:rPr>
          <w:rFonts w:ascii="Verdana" w:hAnsi="Verdana"/>
        </w:rPr>
        <w:t xml:space="preserve">You </w:t>
      </w:r>
      <w:r w:rsidR="3B668443" w:rsidRPr="3C03BB54">
        <w:rPr>
          <w:rFonts w:ascii="Verdana" w:hAnsi="Verdana"/>
        </w:rPr>
        <w:t>should</w:t>
      </w:r>
      <w:r w:rsidR="0093179C" w:rsidRPr="3C03BB54">
        <w:rPr>
          <w:rFonts w:ascii="Verdana" w:hAnsi="Verdana"/>
        </w:rPr>
        <w:t xml:space="preserve"> read </w:t>
      </w:r>
      <w:r w:rsidR="00417EB3" w:rsidRPr="3C03BB54">
        <w:rPr>
          <w:rFonts w:ascii="Verdana" w:hAnsi="Verdana"/>
        </w:rPr>
        <w:t>this information</w:t>
      </w:r>
      <w:r w:rsidR="0093179C" w:rsidRPr="3C03BB54">
        <w:rPr>
          <w:rFonts w:ascii="Verdana" w:hAnsi="Verdana"/>
        </w:rPr>
        <w:t xml:space="preserve"> and keep it for your records. </w:t>
      </w:r>
    </w:p>
    <w:p w14:paraId="782D5329" w14:textId="77777777" w:rsidR="003D1E19" w:rsidRDefault="003D1E19" w:rsidP="3C03BB54">
      <w:pPr>
        <w:pStyle w:val="FactSheetContact"/>
        <w:jc w:val="left"/>
        <w:rPr>
          <w:rFonts w:ascii="Verdana" w:hAnsi="Verdana"/>
        </w:rPr>
      </w:pPr>
    </w:p>
    <w:p w14:paraId="18DB98CF" w14:textId="59F6D082" w:rsidR="00A46835" w:rsidRDefault="003261ED" w:rsidP="009E622B">
      <w:pPr>
        <w:pStyle w:val="FactSheetContact"/>
        <w:jc w:val="left"/>
        <w:rPr>
          <w:rFonts w:ascii="Verdana" w:hAnsi="Verdana"/>
          <w:b/>
          <w:bCs/>
        </w:rPr>
      </w:pPr>
      <w:r w:rsidRPr="3C03BB54">
        <w:rPr>
          <w:rFonts w:ascii="Verdana" w:hAnsi="Verdana"/>
          <w:b/>
          <w:bCs/>
        </w:rPr>
        <w:t xml:space="preserve">If you think the information </w:t>
      </w:r>
      <w:r>
        <w:rPr>
          <w:rFonts w:ascii="Verdana" w:hAnsi="Verdana"/>
          <w:b/>
          <w:bCs/>
        </w:rPr>
        <w:t>in this letter</w:t>
      </w:r>
      <w:r w:rsidRPr="3C03BB54">
        <w:rPr>
          <w:rFonts w:ascii="Verdana" w:hAnsi="Verdana"/>
          <w:b/>
          <w:bCs/>
        </w:rPr>
        <w:t xml:space="preserve"> is wrong, tell the court </w:t>
      </w:r>
      <w:r>
        <w:rPr>
          <w:rFonts w:ascii="Verdana" w:hAnsi="Verdana"/>
          <w:b/>
          <w:bCs/>
        </w:rPr>
        <w:t>by taking these two steps:</w:t>
      </w:r>
    </w:p>
    <w:p w14:paraId="54E89A31" w14:textId="77777777" w:rsidR="003261ED" w:rsidRDefault="003261ED" w:rsidP="009E622B">
      <w:pPr>
        <w:pStyle w:val="FactSheetContact"/>
        <w:jc w:val="left"/>
        <w:rPr>
          <w:rFonts w:ascii="Verdana" w:hAnsi="Verdana"/>
          <w:b/>
          <w:bCs/>
        </w:rPr>
      </w:pPr>
    </w:p>
    <w:p w14:paraId="14580AD5" w14:textId="77777777" w:rsidR="001D680B" w:rsidRPr="00B15C5C" w:rsidRDefault="001D680B" w:rsidP="001D680B">
      <w:pPr>
        <w:pStyle w:val="FactSheetContact"/>
        <w:numPr>
          <w:ilvl w:val="0"/>
          <w:numId w:val="19"/>
        </w:numPr>
        <w:jc w:val="left"/>
        <w:rPr>
          <w:rFonts w:ascii="Verdana" w:hAnsi="Verdana"/>
        </w:rPr>
      </w:pPr>
      <w:r>
        <w:rPr>
          <w:rFonts w:ascii="Verdana" w:hAnsi="Verdana"/>
        </w:rPr>
        <w:t>Send a letter to the OAC that explains why you think the information in this letter is wrong. You can deliver the letter</w:t>
      </w:r>
      <w:r w:rsidRPr="00B15C5C">
        <w:rPr>
          <w:rFonts w:ascii="Verdana" w:hAnsi="Verdana"/>
        </w:rPr>
        <w:t xml:space="preserve"> in person, </w:t>
      </w:r>
      <w:r w:rsidRPr="00F43F01">
        <w:rPr>
          <w:rFonts w:ascii="Verdana" w:hAnsi="Verdana"/>
          <w:b/>
          <w:bCs/>
        </w:rPr>
        <w:t>or</w:t>
      </w:r>
      <w:r>
        <w:rPr>
          <w:rFonts w:ascii="Verdana" w:hAnsi="Verdana"/>
        </w:rPr>
        <w:t xml:space="preserve"> send it </w:t>
      </w:r>
      <w:r w:rsidRPr="00B15C5C">
        <w:rPr>
          <w:rFonts w:ascii="Verdana" w:hAnsi="Verdana"/>
        </w:rPr>
        <w:t>by mail, fax, or email:</w:t>
      </w:r>
    </w:p>
    <w:p w14:paraId="10A4473A" w14:textId="77777777" w:rsidR="001D680B" w:rsidRDefault="001D680B" w:rsidP="001D680B">
      <w:pPr>
        <w:pStyle w:val="FactSheetContact"/>
        <w:ind w:left="720"/>
        <w:jc w:val="left"/>
        <w:rPr>
          <w:rFonts w:ascii="Verdana" w:hAnsi="Verdana"/>
        </w:rPr>
      </w:pPr>
    </w:p>
    <w:p w14:paraId="094D383E" w14:textId="77777777" w:rsidR="001D680B" w:rsidRPr="00B15C5C" w:rsidRDefault="001D680B" w:rsidP="001D680B">
      <w:pPr>
        <w:pStyle w:val="FactSheetContact"/>
        <w:ind w:left="720"/>
        <w:jc w:val="left"/>
        <w:rPr>
          <w:rFonts w:ascii="Verdana" w:hAnsi="Verdana"/>
        </w:rPr>
      </w:pPr>
      <w:r w:rsidRPr="00B15C5C">
        <w:rPr>
          <w:rFonts w:ascii="Verdana" w:hAnsi="Verdana"/>
        </w:rPr>
        <w:t>Office of Administrative Courts</w:t>
      </w:r>
    </w:p>
    <w:p w14:paraId="72735087" w14:textId="77777777" w:rsidR="001D680B" w:rsidRPr="00B15C5C" w:rsidRDefault="001D680B" w:rsidP="001D680B">
      <w:pPr>
        <w:pStyle w:val="FactSheetContact"/>
        <w:ind w:left="720"/>
        <w:jc w:val="left"/>
        <w:rPr>
          <w:rFonts w:ascii="Verdana" w:hAnsi="Verdana"/>
        </w:rPr>
      </w:pPr>
      <w:r w:rsidRPr="00B15C5C">
        <w:rPr>
          <w:rFonts w:ascii="Verdana" w:hAnsi="Verdana"/>
        </w:rPr>
        <w:t>1525 Sherman Street, 4th Floor</w:t>
      </w:r>
    </w:p>
    <w:p w14:paraId="4CE5391D" w14:textId="77777777" w:rsidR="001D680B" w:rsidRPr="00B15C5C" w:rsidRDefault="001D680B" w:rsidP="001D680B">
      <w:pPr>
        <w:pStyle w:val="FactSheetContact"/>
        <w:ind w:left="720"/>
        <w:jc w:val="left"/>
        <w:rPr>
          <w:rFonts w:ascii="Verdana" w:hAnsi="Verdana"/>
        </w:rPr>
      </w:pPr>
      <w:r w:rsidRPr="00B15C5C">
        <w:rPr>
          <w:rFonts w:ascii="Verdana" w:hAnsi="Verdana"/>
        </w:rPr>
        <w:t>Denver, CO 80203</w:t>
      </w:r>
    </w:p>
    <w:p w14:paraId="7DBB395B" w14:textId="77777777" w:rsidR="005200FA" w:rsidRDefault="005200FA" w:rsidP="005200FA">
      <w:pPr>
        <w:pStyle w:val="FactSheetContact"/>
        <w:ind w:left="720"/>
        <w:jc w:val="left"/>
        <w:rPr>
          <w:rFonts w:ascii="Verdana" w:hAnsi="Verdana"/>
        </w:rPr>
      </w:pPr>
    </w:p>
    <w:p w14:paraId="3A78C07F" w14:textId="68CC3933" w:rsidR="005200FA" w:rsidRPr="00B15C5C" w:rsidRDefault="005200FA" w:rsidP="005200FA">
      <w:pPr>
        <w:pStyle w:val="FactSheetContact"/>
        <w:ind w:left="720"/>
        <w:jc w:val="left"/>
        <w:rPr>
          <w:rFonts w:ascii="Verdana" w:hAnsi="Verdana"/>
        </w:rPr>
      </w:pPr>
      <w:r w:rsidRPr="00B15C5C">
        <w:rPr>
          <w:rFonts w:ascii="Verdana" w:hAnsi="Verdana"/>
        </w:rPr>
        <w:t>Phone: 303-866-2000</w:t>
      </w:r>
    </w:p>
    <w:p w14:paraId="457DAB44" w14:textId="77777777" w:rsidR="005200FA" w:rsidRPr="00B15C5C" w:rsidRDefault="005200FA" w:rsidP="005200FA">
      <w:pPr>
        <w:pStyle w:val="FactSheetContact"/>
        <w:ind w:left="720"/>
        <w:jc w:val="left"/>
        <w:rPr>
          <w:rFonts w:ascii="Verdana" w:hAnsi="Verdana"/>
        </w:rPr>
      </w:pPr>
      <w:r w:rsidRPr="00B15C5C">
        <w:rPr>
          <w:rFonts w:ascii="Verdana" w:hAnsi="Verdana"/>
          <w:b/>
          <w:bCs/>
        </w:rPr>
        <w:t>Fax:</w:t>
      </w:r>
      <w:r w:rsidRPr="00B15C5C">
        <w:rPr>
          <w:rFonts w:ascii="Verdana" w:hAnsi="Verdana"/>
        </w:rPr>
        <w:t xml:space="preserve"> 303-866-5909</w:t>
      </w:r>
    </w:p>
    <w:p w14:paraId="01203576" w14:textId="77777777" w:rsidR="005200FA" w:rsidRDefault="005200FA" w:rsidP="005200FA">
      <w:pPr>
        <w:pStyle w:val="FactSheetContact"/>
        <w:ind w:left="720"/>
        <w:jc w:val="left"/>
        <w:rPr>
          <w:rFonts w:ascii="Verdana" w:hAnsi="Verdana"/>
        </w:rPr>
      </w:pPr>
      <w:r w:rsidRPr="00B15C5C">
        <w:rPr>
          <w:rFonts w:ascii="Verdana" w:hAnsi="Verdana"/>
          <w:b/>
          <w:bCs/>
        </w:rPr>
        <w:t>Email:</w:t>
      </w:r>
      <w:r w:rsidRPr="00B15C5C">
        <w:rPr>
          <w:rFonts w:ascii="Verdana" w:hAnsi="Verdana"/>
        </w:rPr>
        <w:t xml:space="preserve"> </w:t>
      </w:r>
      <w:r w:rsidRPr="00B15C5C">
        <w:rPr>
          <w:rFonts w:ascii="Verdana" w:hAnsi="Verdana"/>
          <w:u w:val="single"/>
        </w:rPr>
        <w:t>oac-gs@state.co.us</w:t>
      </w:r>
      <w:r w:rsidRPr="00B15C5C">
        <w:rPr>
          <w:rFonts w:ascii="Verdana" w:hAnsi="Verdana"/>
        </w:rPr>
        <w:t> </w:t>
      </w:r>
    </w:p>
    <w:p w14:paraId="4BAF969B" w14:textId="77777777" w:rsidR="005200FA" w:rsidRPr="00B15C5C" w:rsidRDefault="005200FA" w:rsidP="005200FA">
      <w:pPr>
        <w:pStyle w:val="FactSheetContact"/>
        <w:ind w:left="720"/>
        <w:jc w:val="left"/>
        <w:rPr>
          <w:rFonts w:ascii="Verdana" w:hAnsi="Verdana"/>
        </w:rPr>
      </w:pPr>
    </w:p>
    <w:p w14:paraId="2A318EA1" w14:textId="36FDD096" w:rsidR="005200FA" w:rsidRPr="002D42F0" w:rsidRDefault="005200FA" w:rsidP="005200FA">
      <w:pPr>
        <w:pStyle w:val="FactSheetContact"/>
        <w:numPr>
          <w:ilvl w:val="0"/>
          <w:numId w:val="19"/>
        </w:numPr>
        <w:jc w:val="left"/>
        <w:rPr>
          <w:rFonts w:ascii="Verdana" w:hAnsi="Verdana"/>
        </w:rPr>
      </w:pPr>
      <w:r w:rsidRPr="002D42F0">
        <w:rPr>
          <w:rFonts w:ascii="Verdana" w:hAnsi="Verdana"/>
        </w:rPr>
        <w:t>S</w:t>
      </w:r>
      <w:r w:rsidRPr="00B15C5C">
        <w:rPr>
          <w:rFonts w:ascii="Verdana" w:hAnsi="Verdana"/>
        </w:rPr>
        <w:t xml:space="preserve">end a copy </w:t>
      </w:r>
      <w:r w:rsidRPr="002D42F0">
        <w:rPr>
          <w:rFonts w:ascii="Verdana" w:hAnsi="Verdana"/>
        </w:rPr>
        <w:t xml:space="preserve">of the </w:t>
      </w:r>
      <w:commentRangeStart w:id="1"/>
      <w:commentRangeStart w:id="2"/>
      <w:commentRangeStart w:id="3"/>
      <w:r w:rsidRPr="002D42F0">
        <w:rPr>
          <w:rFonts w:ascii="Verdana" w:hAnsi="Verdana"/>
        </w:rPr>
        <w:t>letter</w:t>
      </w:r>
      <w:commentRangeEnd w:id="1"/>
      <w:r>
        <w:rPr>
          <w:rStyle w:val="CommentReference"/>
        </w:rPr>
        <w:commentReference w:id="1"/>
      </w:r>
      <w:commentRangeEnd w:id="2"/>
      <w:r w:rsidR="00102FF1">
        <w:rPr>
          <w:rStyle w:val="CommentReference"/>
        </w:rPr>
        <w:commentReference w:id="2"/>
      </w:r>
      <w:commentRangeEnd w:id="3"/>
      <w:r>
        <w:rPr>
          <w:rStyle w:val="CommentReference"/>
        </w:rPr>
        <w:commentReference w:id="3"/>
      </w:r>
      <w:r w:rsidR="00E50AE9">
        <w:rPr>
          <w:rFonts w:ascii="Verdana" w:hAnsi="Verdana"/>
        </w:rPr>
        <w:t xml:space="preserve"> </w:t>
      </w:r>
      <w:r w:rsidR="00762BB3">
        <w:rPr>
          <w:rFonts w:ascii="Verdana" w:hAnsi="Verdana"/>
        </w:rPr>
        <w:t>from</w:t>
      </w:r>
      <w:r w:rsidR="00442189">
        <w:rPr>
          <w:rFonts w:ascii="Verdana" w:hAnsi="Verdana"/>
        </w:rPr>
        <w:t xml:space="preserve"> Step 1 above </w:t>
      </w:r>
      <w:r w:rsidRPr="002D42F0">
        <w:rPr>
          <w:rFonts w:ascii="Verdana" w:hAnsi="Verdana"/>
        </w:rPr>
        <w:t xml:space="preserve">to the Department of Health Care Policy and Financing by mail </w:t>
      </w:r>
      <w:r w:rsidRPr="00D73768">
        <w:rPr>
          <w:rFonts w:ascii="Verdana" w:hAnsi="Verdana"/>
          <w:b/>
          <w:bCs/>
        </w:rPr>
        <w:t>or</w:t>
      </w:r>
      <w:r w:rsidRPr="002D42F0">
        <w:rPr>
          <w:rFonts w:ascii="Verdana" w:hAnsi="Verdana"/>
        </w:rPr>
        <w:t xml:space="preserve"> email.</w:t>
      </w:r>
    </w:p>
    <w:p w14:paraId="4A397F05" w14:textId="77777777" w:rsidR="005200FA" w:rsidRPr="002D42F0" w:rsidRDefault="005200FA" w:rsidP="005200FA">
      <w:pPr>
        <w:pStyle w:val="FactSheetContact"/>
        <w:ind w:left="720"/>
        <w:jc w:val="left"/>
        <w:rPr>
          <w:rFonts w:ascii="Verdana" w:hAnsi="Verdana"/>
        </w:rPr>
      </w:pPr>
    </w:p>
    <w:p w14:paraId="1ACAB610" w14:textId="77777777" w:rsidR="005200FA" w:rsidRPr="00767EC3" w:rsidRDefault="005200FA" w:rsidP="005200FA">
      <w:pPr>
        <w:pStyle w:val="FactSheetContact"/>
        <w:ind w:left="720"/>
        <w:jc w:val="left"/>
        <w:rPr>
          <w:rFonts w:ascii="Verdana" w:hAnsi="Verdana"/>
          <w:b/>
          <w:bCs/>
        </w:rPr>
      </w:pPr>
      <w:r w:rsidRPr="00767EC3">
        <w:rPr>
          <w:rFonts w:ascii="Verdana" w:hAnsi="Verdana"/>
          <w:b/>
          <w:bCs/>
        </w:rPr>
        <w:t xml:space="preserve">Mail: </w:t>
      </w:r>
    </w:p>
    <w:p w14:paraId="6DB75615" w14:textId="77777777" w:rsidR="005200FA" w:rsidRPr="00B15C5C" w:rsidRDefault="005200FA" w:rsidP="005200FA">
      <w:pPr>
        <w:pStyle w:val="FactSheetContact"/>
        <w:ind w:left="720"/>
        <w:jc w:val="left"/>
        <w:rPr>
          <w:rFonts w:ascii="Verdana" w:hAnsi="Verdana"/>
        </w:rPr>
      </w:pPr>
      <w:r w:rsidRPr="00B15C5C">
        <w:rPr>
          <w:rFonts w:ascii="Verdana" w:hAnsi="Verdana"/>
        </w:rPr>
        <w:t>Colorado Department of Health Care Policy and Financing</w:t>
      </w:r>
    </w:p>
    <w:p w14:paraId="2D6E4E67" w14:textId="77777777" w:rsidR="005200FA" w:rsidRPr="00B15C5C" w:rsidRDefault="005200FA" w:rsidP="005200FA">
      <w:pPr>
        <w:pStyle w:val="FactSheetContact"/>
        <w:ind w:left="720"/>
        <w:jc w:val="left"/>
        <w:rPr>
          <w:rFonts w:ascii="Verdana" w:hAnsi="Verdana"/>
        </w:rPr>
      </w:pPr>
      <w:r w:rsidRPr="00B15C5C">
        <w:rPr>
          <w:rFonts w:ascii="Verdana" w:hAnsi="Verdana"/>
        </w:rPr>
        <w:t>Attn: Member Benefit Appeals</w:t>
      </w:r>
    </w:p>
    <w:p w14:paraId="7BC2991C" w14:textId="77777777" w:rsidR="005200FA" w:rsidRPr="00B15C5C" w:rsidRDefault="005200FA" w:rsidP="005200FA">
      <w:pPr>
        <w:pStyle w:val="FactSheetContact"/>
        <w:ind w:left="720"/>
        <w:jc w:val="left"/>
        <w:rPr>
          <w:rFonts w:ascii="Verdana" w:hAnsi="Verdana"/>
        </w:rPr>
      </w:pPr>
      <w:r w:rsidRPr="00B15C5C">
        <w:rPr>
          <w:rFonts w:ascii="Verdana" w:hAnsi="Verdana"/>
        </w:rPr>
        <w:t>303 E. 17th Avenue</w:t>
      </w:r>
    </w:p>
    <w:p w14:paraId="7378C340" w14:textId="77777777" w:rsidR="005200FA" w:rsidRPr="002D42F0" w:rsidRDefault="005200FA" w:rsidP="005200FA">
      <w:pPr>
        <w:pStyle w:val="FactSheetContact"/>
        <w:ind w:left="720"/>
        <w:jc w:val="left"/>
        <w:rPr>
          <w:rFonts w:ascii="Verdana" w:hAnsi="Verdana"/>
        </w:rPr>
      </w:pPr>
      <w:r w:rsidRPr="00B15C5C">
        <w:rPr>
          <w:rFonts w:ascii="Verdana" w:hAnsi="Verdana"/>
        </w:rPr>
        <w:t>Denver CO 80203</w:t>
      </w:r>
    </w:p>
    <w:p w14:paraId="7AE766A8" w14:textId="77777777" w:rsidR="005200FA" w:rsidRDefault="005200FA" w:rsidP="005200FA">
      <w:pPr>
        <w:pStyle w:val="FactSheetContact"/>
        <w:ind w:left="720"/>
        <w:jc w:val="left"/>
        <w:rPr>
          <w:rFonts w:ascii="Verdana" w:hAnsi="Verdana"/>
        </w:rPr>
      </w:pPr>
    </w:p>
    <w:p w14:paraId="1A5A3757" w14:textId="77777777" w:rsidR="005200FA" w:rsidRPr="00767EC3" w:rsidRDefault="005200FA" w:rsidP="005200FA">
      <w:pPr>
        <w:pStyle w:val="FactSheetContact"/>
        <w:ind w:left="720"/>
        <w:jc w:val="left"/>
        <w:rPr>
          <w:rFonts w:ascii="Verdana" w:hAnsi="Verdana"/>
          <w:b/>
          <w:bCs/>
        </w:rPr>
      </w:pPr>
      <w:r w:rsidRPr="00767EC3">
        <w:rPr>
          <w:rFonts w:ascii="Verdana" w:hAnsi="Verdana"/>
          <w:b/>
          <w:bCs/>
        </w:rPr>
        <w:t>Email:</w:t>
      </w:r>
    </w:p>
    <w:p w14:paraId="1209C546" w14:textId="77777777" w:rsidR="005200FA" w:rsidRDefault="005200FA" w:rsidP="005200FA">
      <w:pPr>
        <w:pStyle w:val="FactSheetContact"/>
        <w:ind w:left="720"/>
        <w:jc w:val="left"/>
        <w:rPr>
          <w:rFonts w:ascii="Verdana" w:hAnsi="Verdana"/>
        </w:rPr>
      </w:pPr>
      <w:r w:rsidRPr="00B15C5C">
        <w:rPr>
          <w:rFonts w:ascii="Verdana" w:hAnsi="Verdana"/>
        </w:rPr>
        <w:t xml:space="preserve">hcpf_memberbeneiftappeals@state.co.us </w:t>
      </w:r>
    </w:p>
    <w:p w14:paraId="67EFBDBF" w14:textId="77777777" w:rsidR="009D386F" w:rsidRDefault="009D386F" w:rsidP="005200FA">
      <w:pPr>
        <w:pStyle w:val="FactSheetContact"/>
        <w:ind w:left="720"/>
        <w:jc w:val="left"/>
        <w:rPr>
          <w:rFonts w:ascii="Verdana" w:hAnsi="Verdana"/>
        </w:rPr>
      </w:pPr>
    </w:p>
    <w:p w14:paraId="3F6AAB06" w14:textId="77777777" w:rsidR="009D386F" w:rsidRDefault="009D386F" w:rsidP="005200FA">
      <w:pPr>
        <w:pStyle w:val="FactSheetContact"/>
        <w:ind w:left="720"/>
        <w:jc w:val="left"/>
        <w:rPr>
          <w:rFonts w:ascii="Verdana" w:hAnsi="Verdana"/>
        </w:rPr>
      </w:pPr>
    </w:p>
    <w:p w14:paraId="694E41A4" w14:textId="306FD9FD" w:rsidR="009D386F" w:rsidRPr="00954B5E" w:rsidRDefault="00FF641A" w:rsidP="009D386F">
      <w:pPr>
        <w:pStyle w:val="FactSheetContact"/>
        <w:jc w:val="left"/>
        <w:rPr>
          <w:rFonts w:ascii="Verdana" w:hAnsi="Verdana"/>
        </w:rPr>
      </w:pPr>
      <w:commentRangeStart w:id="5"/>
      <w:commentRangeStart w:id="6"/>
      <w:commentRangeStart w:id="7"/>
      <w:commentRangeStart w:id="8"/>
      <w:commentRangeStart w:id="9"/>
      <w:r>
        <w:rPr>
          <w:rFonts w:ascii="Verdana" w:hAnsi="Verdana"/>
        </w:rPr>
        <w:t xml:space="preserve">Please be sure to attend your </w:t>
      </w:r>
      <w:r w:rsidR="00237335">
        <w:rPr>
          <w:rFonts w:ascii="Verdana" w:hAnsi="Verdana"/>
        </w:rPr>
        <w:t xml:space="preserve">Fair Hearing </w:t>
      </w:r>
      <w:r w:rsidR="00782288">
        <w:rPr>
          <w:rFonts w:ascii="Verdana" w:hAnsi="Verdana"/>
        </w:rPr>
        <w:t xml:space="preserve">if you disagree with the information in this letter. If you don’t, the court </w:t>
      </w:r>
      <w:r w:rsidR="00223CC5">
        <w:rPr>
          <w:rFonts w:ascii="Verdana" w:hAnsi="Verdana"/>
        </w:rPr>
        <w:t xml:space="preserve">will </w:t>
      </w:r>
      <w:r w:rsidR="00E914F5">
        <w:rPr>
          <w:rFonts w:ascii="Verdana" w:hAnsi="Verdana"/>
        </w:rPr>
        <w:t xml:space="preserve">send a letter to </w:t>
      </w:r>
      <w:r w:rsidR="00223CC5">
        <w:rPr>
          <w:rFonts w:ascii="Verdana" w:hAnsi="Verdana"/>
        </w:rPr>
        <w:t xml:space="preserve">ask you </w:t>
      </w:r>
      <w:r w:rsidR="00B17C26">
        <w:rPr>
          <w:rFonts w:ascii="Verdana" w:hAnsi="Verdana"/>
        </w:rPr>
        <w:t xml:space="preserve">why you didn’t attend, and they </w:t>
      </w:r>
      <w:r w:rsidR="00782288">
        <w:rPr>
          <w:rFonts w:ascii="Verdana" w:hAnsi="Verdana"/>
        </w:rPr>
        <w:t>may dismiss your case</w:t>
      </w:r>
      <w:r w:rsidR="00E610A5">
        <w:rPr>
          <w:rFonts w:ascii="Verdana" w:hAnsi="Verdana"/>
        </w:rPr>
        <w:t>.</w:t>
      </w:r>
      <w:r w:rsidR="00782288">
        <w:rPr>
          <w:rFonts w:ascii="Verdana" w:hAnsi="Verdana"/>
        </w:rPr>
        <w:t xml:space="preserve"> </w:t>
      </w:r>
      <w:r w:rsidR="009D386F" w:rsidRPr="00954B5E">
        <w:rPr>
          <w:rFonts w:ascii="Verdana" w:hAnsi="Verdana"/>
        </w:rPr>
        <w:t xml:space="preserve"> </w:t>
      </w:r>
    </w:p>
    <w:p w14:paraId="3A5664C9" w14:textId="77777777" w:rsidR="003261ED" w:rsidRDefault="003261ED" w:rsidP="009E622B">
      <w:pPr>
        <w:pStyle w:val="FactSheetContact"/>
        <w:jc w:val="left"/>
        <w:rPr>
          <w:rFonts w:ascii="Verdana" w:hAnsi="Verdana"/>
          <w:b/>
          <w:bCs/>
        </w:rPr>
      </w:pPr>
    </w:p>
    <w:p w14:paraId="5E9D6659" w14:textId="1C2F0C13" w:rsidR="009532FC" w:rsidRPr="009532FC" w:rsidRDefault="00D9218F" w:rsidP="009532FC">
      <w:pPr>
        <w:pStyle w:val="FactSheetContact"/>
        <w:jc w:val="left"/>
        <w:rPr>
          <w:rFonts w:ascii="Verdana" w:hAnsi="Verdana"/>
          <w:b/>
          <w:bCs/>
        </w:rPr>
      </w:pPr>
      <w:r w:rsidRPr="009532FC">
        <w:rPr>
          <w:rFonts w:ascii="Verdana" w:hAnsi="Verdana"/>
          <w:b/>
          <w:bCs/>
        </w:rPr>
        <w:t xml:space="preserve">If you think the information in this letter is correct, please </w:t>
      </w:r>
      <w:r w:rsidR="009532FC" w:rsidRPr="009532FC">
        <w:rPr>
          <w:rFonts w:ascii="Verdana" w:hAnsi="Verdana"/>
          <w:b/>
          <w:bCs/>
        </w:rPr>
        <w:t xml:space="preserve">tell the court you would like to </w:t>
      </w:r>
      <w:r w:rsidRPr="009532FC">
        <w:rPr>
          <w:rFonts w:ascii="Verdana" w:hAnsi="Verdana"/>
          <w:b/>
          <w:bCs/>
        </w:rPr>
        <w:t>cancel your</w:t>
      </w:r>
      <w:r w:rsidR="00954B5E" w:rsidRPr="009532FC">
        <w:rPr>
          <w:rFonts w:ascii="Verdana" w:hAnsi="Verdana"/>
          <w:b/>
          <w:bCs/>
        </w:rPr>
        <w:t xml:space="preserve"> </w:t>
      </w:r>
      <w:r w:rsidR="009532FC" w:rsidRPr="009532FC">
        <w:rPr>
          <w:rFonts w:ascii="Verdana" w:hAnsi="Verdana"/>
          <w:b/>
          <w:bCs/>
        </w:rPr>
        <w:t xml:space="preserve">hearing. </w:t>
      </w:r>
    </w:p>
    <w:p w14:paraId="6DF6F214" w14:textId="77777777" w:rsidR="00FF3620" w:rsidRDefault="00FF3620" w:rsidP="009532FC">
      <w:pPr>
        <w:pStyle w:val="FactSheetContact"/>
        <w:jc w:val="left"/>
        <w:rPr>
          <w:rFonts w:ascii="Verdana" w:hAnsi="Verdana"/>
          <w:b/>
          <w:bCs/>
        </w:rPr>
      </w:pPr>
    </w:p>
    <w:p w14:paraId="30A5E268" w14:textId="439C17B9" w:rsidR="00954B5E" w:rsidRDefault="00FF3620" w:rsidP="009532FC">
      <w:pPr>
        <w:pStyle w:val="FactSheetContact"/>
        <w:jc w:val="left"/>
        <w:rPr>
          <w:rFonts w:ascii="Verdana" w:hAnsi="Verdana"/>
        </w:rPr>
      </w:pPr>
      <w:r w:rsidRPr="00C47ECB">
        <w:rPr>
          <w:rFonts w:ascii="Verdana" w:hAnsi="Verdana"/>
        </w:rPr>
        <w:t xml:space="preserve">To ask to cancel, </w:t>
      </w:r>
      <w:r w:rsidR="00B20300">
        <w:rPr>
          <w:rFonts w:ascii="Verdana" w:hAnsi="Verdana"/>
        </w:rPr>
        <w:t xml:space="preserve">call the OAC or </w:t>
      </w:r>
      <w:r w:rsidR="00C47ECB" w:rsidRPr="00C47ECB">
        <w:rPr>
          <w:rFonts w:ascii="Verdana" w:hAnsi="Verdana"/>
        </w:rPr>
        <w:t>s</w:t>
      </w:r>
      <w:r w:rsidR="001D6B5D" w:rsidRPr="00C47ECB">
        <w:rPr>
          <w:rFonts w:ascii="Verdana" w:hAnsi="Verdana"/>
        </w:rPr>
        <w:t>end</w:t>
      </w:r>
      <w:r w:rsidR="001D6B5D">
        <w:rPr>
          <w:rFonts w:ascii="Verdana" w:hAnsi="Verdana"/>
        </w:rPr>
        <w:t xml:space="preserve"> </w:t>
      </w:r>
      <w:r w:rsidR="00B20300">
        <w:rPr>
          <w:rFonts w:ascii="Verdana" w:hAnsi="Verdana"/>
        </w:rPr>
        <w:t xml:space="preserve">them </w:t>
      </w:r>
      <w:r w:rsidR="001D6B5D">
        <w:rPr>
          <w:rFonts w:ascii="Verdana" w:hAnsi="Verdana"/>
        </w:rPr>
        <w:t xml:space="preserve">a letter or email </w:t>
      </w:r>
      <w:r w:rsidR="009D386F">
        <w:rPr>
          <w:rFonts w:ascii="Verdana" w:hAnsi="Verdana"/>
        </w:rPr>
        <w:t>using the contact information above. A</w:t>
      </w:r>
      <w:r w:rsidR="00954B5E" w:rsidRPr="00954B5E">
        <w:rPr>
          <w:rFonts w:ascii="Verdana" w:hAnsi="Verdana"/>
        </w:rPr>
        <w:t xml:space="preserve">sk </w:t>
      </w:r>
      <w:r w:rsidR="00B135AC">
        <w:rPr>
          <w:rFonts w:ascii="Verdana" w:hAnsi="Verdana"/>
        </w:rPr>
        <w:t xml:space="preserve">for </w:t>
      </w:r>
      <w:r w:rsidR="00954B5E" w:rsidRPr="00954B5E">
        <w:rPr>
          <w:rFonts w:ascii="Verdana" w:hAnsi="Verdana"/>
        </w:rPr>
        <w:t xml:space="preserve">the hearing to be </w:t>
      </w:r>
      <w:r w:rsidR="001D6B5D">
        <w:rPr>
          <w:rFonts w:ascii="Verdana" w:hAnsi="Verdana"/>
        </w:rPr>
        <w:t>canceled</w:t>
      </w:r>
      <w:r w:rsidR="00954B5E" w:rsidRPr="00954B5E">
        <w:rPr>
          <w:rFonts w:ascii="Verdana" w:hAnsi="Verdana"/>
        </w:rPr>
        <w:t xml:space="preserve"> because the case has been settled.</w:t>
      </w:r>
      <w:r w:rsidR="00C47ECB">
        <w:rPr>
          <w:rFonts w:ascii="Verdana" w:hAnsi="Verdana"/>
        </w:rPr>
        <w:t xml:space="preserve"> If you do, y</w:t>
      </w:r>
      <w:r w:rsidR="00093136">
        <w:rPr>
          <w:rFonts w:ascii="Verdana" w:hAnsi="Verdana"/>
        </w:rPr>
        <w:t xml:space="preserve">ou will save time </w:t>
      </w:r>
      <w:r w:rsidR="00BA7B8F">
        <w:rPr>
          <w:rFonts w:ascii="Verdana" w:hAnsi="Verdana"/>
        </w:rPr>
        <w:t xml:space="preserve">for yourself </w:t>
      </w:r>
      <w:r w:rsidR="00093136">
        <w:rPr>
          <w:rFonts w:ascii="Verdana" w:hAnsi="Verdana"/>
        </w:rPr>
        <w:t xml:space="preserve">and help </w:t>
      </w:r>
      <w:r w:rsidR="00B6287B">
        <w:rPr>
          <w:rFonts w:ascii="Verdana" w:hAnsi="Verdana"/>
        </w:rPr>
        <w:t>other</w:t>
      </w:r>
      <w:r w:rsidR="00B270EF">
        <w:rPr>
          <w:rFonts w:ascii="Verdana" w:hAnsi="Verdana"/>
        </w:rPr>
        <w:t xml:space="preserve"> </w:t>
      </w:r>
      <w:r w:rsidR="00B6287B">
        <w:rPr>
          <w:rFonts w:ascii="Verdana" w:hAnsi="Verdana"/>
        </w:rPr>
        <w:t>Health First Colorado members</w:t>
      </w:r>
      <w:r w:rsidR="00C17FA3">
        <w:rPr>
          <w:rFonts w:ascii="Verdana" w:hAnsi="Verdana"/>
        </w:rPr>
        <w:t xml:space="preserve"> who need to get time scheduled with the OAC</w:t>
      </w:r>
      <w:r w:rsidR="00093136">
        <w:rPr>
          <w:rFonts w:ascii="Verdana" w:hAnsi="Verdana"/>
        </w:rPr>
        <w:t xml:space="preserve">. </w:t>
      </w:r>
    </w:p>
    <w:p w14:paraId="7FC7E7EB" w14:textId="77777777" w:rsidR="001D6B5D" w:rsidRPr="00954B5E" w:rsidRDefault="001D6B5D" w:rsidP="009532FC">
      <w:pPr>
        <w:pStyle w:val="FactSheetContact"/>
        <w:jc w:val="left"/>
        <w:rPr>
          <w:rFonts w:ascii="Verdana" w:hAnsi="Verdana"/>
        </w:rPr>
      </w:pPr>
    </w:p>
    <w:p w14:paraId="6CE46760" w14:textId="2DCFA90C" w:rsidR="005448F6" w:rsidRDefault="005448F6" w:rsidP="005448F6">
      <w:pPr>
        <w:pStyle w:val="FactSheetContact"/>
        <w:jc w:val="left"/>
        <w:rPr>
          <w:rFonts w:ascii="Verdana" w:hAnsi="Verdana"/>
          <w:b/>
          <w:bCs/>
        </w:rPr>
      </w:pPr>
      <w:r w:rsidRPr="00FF3620">
        <w:rPr>
          <w:rFonts w:ascii="Verdana" w:hAnsi="Verdana"/>
        </w:rPr>
        <w:t xml:space="preserve">Your </w:t>
      </w:r>
      <w:r w:rsidRPr="00954B5E">
        <w:rPr>
          <w:rFonts w:ascii="Verdana" w:hAnsi="Verdana"/>
        </w:rPr>
        <w:t xml:space="preserve">hearing is </w:t>
      </w:r>
      <w:r w:rsidRPr="00954B5E">
        <w:rPr>
          <w:rFonts w:ascii="Verdana" w:hAnsi="Verdana"/>
          <w:b/>
          <w:bCs/>
        </w:rPr>
        <w:t>not</w:t>
      </w:r>
      <w:r w:rsidRPr="00954B5E">
        <w:rPr>
          <w:rFonts w:ascii="Verdana" w:hAnsi="Verdana"/>
        </w:rPr>
        <w:t xml:space="preserve"> canceled until </w:t>
      </w:r>
      <w:r w:rsidRPr="00FF3620">
        <w:rPr>
          <w:rFonts w:ascii="Verdana" w:hAnsi="Verdana"/>
        </w:rPr>
        <w:t>you</w:t>
      </w:r>
      <w:r w:rsidRPr="00954B5E">
        <w:rPr>
          <w:rFonts w:ascii="Verdana" w:hAnsi="Verdana"/>
        </w:rPr>
        <w:t xml:space="preserve"> receive a </w:t>
      </w:r>
      <w:r w:rsidR="00200188">
        <w:rPr>
          <w:rFonts w:ascii="Verdana" w:hAnsi="Verdana"/>
        </w:rPr>
        <w:t xml:space="preserve">hearing </w:t>
      </w:r>
      <w:r w:rsidRPr="00954B5E">
        <w:rPr>
          <w:rFonts w:ascii="Verdana" w:hAnsi="Verdana"/>
        </w:rPr>
        <w:t xml:space="preserve">cancellation </w:t>
      </w:r>
      <w:r w:rsidRPr="00FF3620">
        <w:rPr>
          <w:rFonts w:ascii="Verdana" w:hAnsi="Verdana"/>
        </w:rPr>
        <w:t>letter</w:t>
      </w:r>
      <w:r w:rsidRPr="00954B5E">
        <w:rPr>
          <w:rFonts w:ascii="Verdana" w:hAnsi="Verdana"/>
        </w:rPr>
        <w:t xml:space="preserve"> from the court. </w:t>
      </w:r>
      <w:r w:rsidRPr="00FF3620">
        <w:rPr>
          <w:rFonts w:ascii="Verdana" w:hAnsi="Verdana"/>
        </w:rPr>
        <w:t>Please</w:t>
      </w:r>
      <w:r w:rsidRPr="00954B5E">
        <w:rPr>
          <w:rFonts w:ascii="Verdana" w:hAnsi="Verdana"/>
        </w:rPr>
        <w:t xml:space="preserve"> plan on attending </w:t>
      </w:r>
      <w:r w:rsidRPr="00FF3620">
        <w:rPr>
          <w:rFonts w:ascii="Verdana" w:hAnsi="Verdana"/>
        </w:rPr>
        <w:t>your</w:t>
      </w:r>
      <w:r w:rsidRPr="00954B5E">
        <w:rPr>
          <w:rFonts w:ascii="Verdana" w:hAnsi="Verdana"/>
        </w:rPr>
        <w:t xml:space="preserve"> </w:t>
      </w:r>
      <w:r w:rsidR="1E6CCA5F" w:rsidRPr="26A2E8C3">
        <w:rPr>
          <w:rFonts w:ascii="Verdana" w:hAnsi="Verdana"/>
        </w:rPr>
        <w:t xml:space="preserve">Fair Hearing </w:t>
      </w:r>
      <w:r w:rsidRPr="00954B5E">
        <w:rPr>
          <w:rFonts w:ascii="Verdana" w:hAnsi="Verdana"/>
        </w:rPr>
        <w:t xml:space="preserve">unless </w:t>
      </w:r>
      <w:r w:rsidRPr="00FF3620">
        <w:rPr>
          <w:rFonts w:ascii="Verdana" w:hAnsi="Verdana"/>
        </w:rPr>
        <w:t xml:space="preserve">you get a letter </w:t>
      </w:r>
      <w:r w:rsidR="2444D191" w:rsidRPr="26A2E8C3">
        <w:rPr>
          <w:rFonts w:ascii="Verdana" w:hAnsi="Verdana"/>
        </w:rPr>
        <w:t xml:space="preserve">from the court </w:t>
      </w:r>
      <w:r w:rsidRPr="00954B5E">
        <w:rPr>
          <w:rFonts w:ascii="Verdana" w:hAnsi="Verdana"/>
        </w:rPr>
        <w:t>th</w:t>
      </w:r>
      <w:r w:rsidRPr="00FF3620">
        <w:rPr>
          <w:rFonts w:ascii="Verdana" w:hAnsi="Verdana"/>
        </w:rPr>
        <w:t>at says the</w:t>
      </w:r>
      <w:r w:rsidRPr="00954B5E">
        <w:rPr>
          <w:rFonts w:ascii="Verdana" w:hAnsi="Verdana"/>
        </w:rPr>
        <w:t xml:space="preserve"> hearing</w:t>
      </w:r>
      <w:r w:rsidRPr="00FF3620">
        <w:rPr>
          <w:rFonts w:ascii="Verdana" w:hAnsi="Verdana"/>
        </w:rPr>
        <w:t xml:space="preserve"> is canceled</w:t>
      </w:r>
      <w:r w:rsidRPr="00954B5E">
        <w:rPr>
          <w:rFonts w:ascii="Verdana" w:hAnsi="Verdana"/>
        </w:rPr>
        <w:t>.</w:t>
      </w:r>
      <w:r w:rsidRPr="00954B5E">
        <w:rPr>
          <w:rFonts w:ascii="Verdana" w:hAnsi="Verdana"/>
          <w:b/>
          <w:bCs/>
        </w:rPr>
        <w:t> </w:t>
      </w:r>
      <w:commentRangeEnd w:id="5"/>
      <w:r w:rsidR="000766BE">
        <w:rPr>
          <w:rStyle w:val="CommentReference"/>
        </w:rPr>
        <w:commentReference w:id="5"/>
      </w:r>
      <w:commentRangeEnd w:id="6"/>
      <w:r w:rsidR="00A84E14">
        <w:rPr>
          <w:rStyle w:val="CommentReference"/>
        </w:rPr>
        <w:commentReference w:id="6"/>
      </w:r>
      <w:commentRangeEnd w:id="7"/>
      <w:r w:rsidR="00045106">
        <w:rPr>
          <w:rStyle w:val="CommentReference"/>
        </w:rPr>
        <w:commentReference w:id="7"/>
      </w:r>
      <w:commentRangeEnd w:id="8"/>
      <w:r>
        <w:rPr>
          <w:rStyle w:val="CommentReference"/>
        </w:rPr>
        <w:commentReference w:id="8"/>
      </w:r>
      <w:commentRangeEnd w:id="9"/>
      <w:r w:rsidR="00871485">
        <w:rPr>
          <w:rStyle w:val="CommentReference"/>
          <w:rFonts w:asciiTheme="minorHAnsi" w:eastAsiaTheme="minorEastAsia" w:hAnsiTheme="minorHAnsi" w:cs="Times New Roman"/>
          <w:color w:val="auto"/>
        </w:rPr>
        <w:commentReference w:id="9"/>
      </w:r>
    </w:p>
    <w:p w14:paraId="2D9E198D" w14:textId="77777777" w:rsidR="00D9218F" w:rsidRDefault="00D9218F" w:rsidP="009E622B">
      <w:pPr>
        <w:pStyle w:val="FactSheetContact"/>
        <w:jc w:val="left"/>
        <w:rPr>
          <w:rFonts w:ascii="Verdana" w:hAnsi="Verdana"/>
          <w:b/>
          <w:bCs/>
        </w:rPr>
      </w:pPr>
    </w:p>
    <w:p w14:paraId="068A2587" w14:textId="3AF6EAE5" w:rsidR="00A46835" w:rsidRPr="00683449" w:rsidRDefault="00A46835" w:rsidP="009E622B">
      <w:pPr>
        <w:pStyle w:val="FactSheetContact"/>
        <w:jc w:val="left"/>
        <w:rPr>
          <w:rFonts w:ascii="Verdana" w:hAnsi="Verdana"/>
          <w:b/>
          <w:bCs/>
        </w:rPr>
      </w:pPr>
      <w:r w:rsidRPr="00683449">
        <w:rPr>
          <w:rFonts w:ascii="Verdana" w:hAnsi="Verdana"/>
          <w:b/>
          <w:bCs/>
        </w:rPr>
        <w:t xml:space="preserve">Questions? </w:t>
      </w:r>
    </w:p>
    <w:p w14:paraId="020C7217" w14:textId="77777777" w:rsidR="00683449" w:rsidRDefault="00683449" w:rsidP="009E622B">
      <w:pPr>
        <w:pStyle w:val="FactSheetContact"/>
        <w:jc w:val="left"/>
        <w:rPr>
          <w:rFonts w:ascii="Verdana" w:hAnsi="Verdana"/>
        </w:rPr>
      </w:pPr>
    </w:p>
    <w:p w14:paraId="34B3FC4D" w14:textId="01D3EDDA" w:rsidR="00A46835" w:rsidRPr="00F02F2C" w:rsidRDefault="00A46835" w:rsidP="009E622B">
      <w:pPr>
        <w:pStyle w:val="FactSheetContact"/>
        <w:jc w:val="left"/>
        <w:rPr>
          <w:rFonts w:ascii="Verdana" w:hAnsi="Verdana"/>
        </w:rPr>
      </w:pPr>
      <w:r w:rsidRPr="63C12CC0">
        <w:rPr>
          <w:rFonts w:ascii="Verdana" w:hAnsi="Verdana"/>
        </w:rPr>
        <w:t xml:space="preserve">Please contact </w:t>
      </w:r>
      <w:r w:rsidR="515FE577" w:rsidRPr="63C12CC0">
        <w:rPr>
          <w:rFonts w:ascii="Verdana" w:hAnsi="Verdana"/>
        </w:rPr>
        <w:t xml:space="preserve"> hcpf_memberbenefitappeals@state.co.us</w:t>
      </w:r>
      <w:r w:rsidR="00EA1168" w:rsidRPr="63C12CC0">
        <w:rPr>
          <w:rFonts w:ascii="Verdana" w:hAnsi="Verdana"/>
        </w:rPr>
        <w:t xml:space="preserve"> if you have any questions. Thank </w:t>
      </w:r>
      <w:commentRangeStart w:id="12"/>
      <w:r w:rsidR="00EA1168" w:rsidRPr="63C12CC0">
        <w:rPr>
          <w:rFonts w:ascii="Verdana" w:hAnsi="Verdana"/>
        </w:rPr>
        <w:t>you</w:t>
      </w:r>
      <w:commentRangeEnd w:id="12"/>
      <w:r w:rsidR="006028B0">
        <w:rPr>
          <w:rStyle w:val="CommentReference"/>
          <w:rFonts w:asciiTheme="minorHAnsi" w:eastAsiaTheme="minorEastAsia" w:hAnsiTheme="minorHAnsi" w:cs="Times New Roman"/>
          <w:color w:val="auto"/>
        </w:rPr>
        <w:commentReference w:id="12"/>
      </w:r>
      <w:r w:rsidR="00EA1168" w:rsidRPr="63C12CC0">
        <w:rPr>
          <w:rFonts w:ascii="Verdana" w:hAnsi="Verdana"/>
        </w:rPr>
        <w:t xml:space="preserve">. </w:t>
      </w:r>
    </w:p>
    <w:p w14:paraId="646FA0FD" w14:textId="77777777" w:rsidR="00EA1168" w:rsidRPr="00F02F2C" w:rsidRDefault="00EA1168" w:rsidP="009E622B">
      <w:pPr>
        <w:pStyle w:val="FactSheetContact"/>
        <w:jc w:val="left"/>
        <w:rPr>
          <w:rFonts w:ascii="Verdana" w:hAnsi="Verdana"/>
        </w:rPr>
      </w:pPr>
    </w:p>
    <w:p w14:paraId="2BA71F09" w14:textId="63239B5B" w:rsidR="00EA1168" w:rsidRPr="00F02F2C" w:rsidRDefault="00EA1168" w:rsidP="009E622B">
      <w:pPr>
        <w:pStyle w:val="FactSheetContact"/>
        <w:jc w:val="left"/>
        <w:rPr>
          <w:rFonts w:ascii="Verdana" w:hAnsi="Verdana"/>
        </w:rPr>
      </w:pPr>
      <w:r w:rsidRPr="00F02F2C">
        <w:rPr>
          <w:rFonts w:ascii="Verdana" w:hAnsi="Verdana"/>
        </w:rPr>
        <w:t>Sincerely,</w:t>
      </w:r>
    </w:p>
    <w:p w14:paraId="2BC19861" w14:textId="77777777" w:rsidR="00EA1168" w:rsidRPr="00F02F2C" w:rsidRDefault="00EA1168" w:rsidP="009E622B">
      <w:pPr>
        <w:pStyle w:val="FactSheetContact"/>
        <w:jc w:val="left"/>
        <w:rPr>
          <w:rFonts w:ascii="Verdana" w:hAnsi="Verdana"/>
        </w:rPr>
      </w:pPr>
    </w:p>
    <w:p w14:paraId="3091D21E" w14:textId="79D93E73" w:rsidR="00EA1168" w:rsidRPr="00F02F2C" w:rsidRDefault="00EA1168" w:rsidP="009E622B">
      <w:pPr>
        <w:pStyle w:val="FactSheetContact"/>
        <w:jc w:val="left"/>
        <w:rPr>
          <w:rFonts w:ascii="Verdana" w:hAnsi="Verdana"/>
        </w:rPr>
      </w:pPr>
      <w:r w:rsidRPr="26FAE344">
        <w:rPr>
          <w:rFonts w:ascii="Verdana" w:hAnsi="Verdana"/>
        </w:rPr>
        <w:t>Health First Colorado</w:t>
      </w:r>
    </w:p>
    <w:p w14:paraId="303C08CA" w14:textId="2BE23C33" w:rsidR="00EA1168" w:rsidRPr="00F02F2C" w:rsidRDefault="00EA1168" w:rsidP="009E622B">
      <w:pPr>
        <w:pStyle w:val="FactSheetContact"/>
        <w:jc w:val="left"/>
        <w:rPr>
          <w:rFonts w:ascii="Verdana" w:hAnsi="Verdana"/>
        </w:rPr>
      </w:pPr>
    </w:p>
    <w:sectPr w:rsidR="00EA1168" w:rsidRPr="00F02F2C" w:rsidSect="004F689A">
      <w:headerReference w:type="default" r:id="rId16"/>
      <w:footerReference w:type="first" r:id="rId17"/>
      <w:pgSz w:w="12240" w:h="15840"/>
      <w:pgMar w:top="720" w:right="1080" w:bottom="1440" w:left="1080" w:header="432" w:footer="288" w:gutter="0"/>
      <w:cols w:space="720"/>
      <w:titlePg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dams, Michelle" w:date="2025-07-24T12:47:00Z" w:initials="MA">
    <w:p w14:paraId="52E2A913" w14:textId="77777777" w:rsidR="00023F8A" w:rsidRDefault="00023F8A" w:rsidP="00023F8A">
      <w:pPr>
        <w:pStyle w:val="CommentText"/>
      </w:pPr>
      <w:r>
        <w:rPr>
          <w:rStyle w:val="CommentReference"/>
        </w:rPr>
        <w:annotationRef/>
      </w:r>
      <w:r>
        <w:t xml:space="preserve">This is the cover letter for this document: </w:t>
      </w:r>
    </w:p>
    <w:p w14:paraId="3FC0B140" w14:textId="77777777" w:rsidR="00023F8A" w:rsidRDefault="00023F8A" w:rsidP="00023F8A">
      <w:pPr>
        <w:pStyle w:val="CommentText"/>
      </w:pPr>
      <w:hyperlink r:id="rId1" w:history="1">
        <w:r w:rsidRPr="00E33427">
          <w:rPr>
            <w:rStyle w:val="Hyperlink"/>
          </w:rPr>
          <w:t>https://docs.google.com/document/d/1bdEyB1GZ8ZPBPULeWWD1I8WH0HnRWn_9/edit</w:t>
        </w:r>
      </w:hyperlink>
    </w:p>
  </w:comment>
  <w:comment w:id="1" w:author="Kaiser, Kate" w:date="2025-08-13T08:11:00Z" w:initials="KK">
    <w:p w14:paraId="219EC596" w14:textId="07C0D494" w:rsidR="00AD2E92" w:rsidRDefault="00AD2E92">
      <w:pPr>
        <w:pStyle w:val="CommentText"/>
      </w:pPr>
      <w:r>
        <w:rPr>
          <w:rStyle w:val="CommentReference"/>
        </w:rPr>
        <w:annotationRef/>
      </w:r>
      <w:r w:rsidRPr="3E50C1FC">
        <w:t xml:space="preserve">Would it be too wordy to say something along the lines of "send a copy of the same letter you sent to OAC to...."?? Just want to make it clear that it isn't another letter, it's just a copy. But that might not be necessary? What are your thoughts, </w:t>
      </w:r>
      <w:r>
        <w:fldChar w:fldCharType="begin"/>
      </w:r>
      <w:r>
        <w:instrText xml:space="preserve"> HYPERLINK "mailto:mjadam@hcpf.co.gov"</w:instrText>
      </w:r>
      <w:bookmarkStart w:id="4" w:name="_@_D4C96B8508A141FA8E58F00F4FE29F77Z"/>
      <w:r>
        <w:fldChar w:fldCharType="separate"/>
      </w:r>
      <w:bookmarkEnd w:id="4"/>
      <w:r w:rsidRPr="0FF401C5">
        <w:rPr>
          <w:rStyle w:val="Mention"/>
          <w:noProof/>
        </w:rPr>
        <w:t>@Adams, Michelle</w:t>
      </w:r>
      <w:r>
        <w:fldChar w:fldCharType="end"/>
      </w:r>
      <w:r w:rsidRPr="19316F49">
        <w:t xml:space="preserve"> </w:t>
      </w:r>
    </w:p>
  </w:comment>
  <w:comment w:id="2" w:author="Adams, Michelle" w:date="2025-08-13T08:58:00Z" w:initials="MA">
    <w:p w14:paraId="5E52C3B3" w14:textId="77777777" w:rsidR="00102FF1" w:rsidRDefault="00102FF1" w:rsidP="00102FF1">
      <w:pPr>
        <w:pStyle w:val="CommentText"/>
      </w:pPr>
      <w:r>
        <w:rPr>
          <w:rStyle w:val="CommentReference"/>
        </w:rPr>
        <w:annotationRef/>
      </w:r>
      <w:r>
        <w:t>Good idea! What do you think of this?</w:t>
      </w:r>
    </w:p>
  </w:comment>
  <w:comment w:id="3" w:author="Kaiser, Kate" w:date="2025-08-13T09:31:00Z" w:initials="KK">
    <w:p w14:paraId="0282AEBF" w14:textId="6362EC52" w:rsidR="0086506D" w:rsidRDefault="0086506D">
      <w:pPr>
        <w:pStyle w:val="CommentText"/>
      </w:pPr>
      <w:r>
        <w:rPr>
          <w:rStyle w:val="CommentReference"/>
        </w:rPr>
        <w:annotationRef/>
      </w:r>
      <w:r w:rsidRPr="4B2AA1E2">
        <w:t xml:space="preserve">I like it! </w:t>
      </w:r>
    </w:p>
  </w:comment>
  <w:comment w:id="5" w:author="Adams, Michelle" w:date="2025-08-05T16:43:00Z" w:initials="MA">
    <w:p w14:paraId="455BC9E3" w14:textId="1D43B192" w:rsidR="000766BE" w:rsidRDefault="000766BE" w:rsidP="000766BE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>HYPERLINK "mailto:kakais@hcpf.co.gov"</w:instrText>
      </w:r>
      <w:bookmarkStart w:id="10" w:name="_@_84F774DFFA8F4C6E80D8C9E549BF3154Z"/>
      <w:r>
        <w:fldChar w:fldCharType="separate"/>
      </w:r>
      <w:bookmarkEnd w:id="10"/>
      <w:r w:rsidRPr="000766BE">
        <w:rPr>
          <w:rStyle w:val="Mention"/>
          <w:noProof/>
        </w:rPr>
        <w:t>@Kaiser, Kate</w:t>
      </w:r>
      <w:r>
        <w:fldChar w:fldCharType="end"/>
      </w:r>
      <w:r>
        <w:t xml:space="preserve"> ok see what you think of this new content. Feel free to edit using track changes. Thanks!</w:t>
      </w:r>
    </w:p>
  </w:comment>
  <w:comment w:id="6" w:author="Adams, Michelle" w:date="2025-08-05T16:44:00Z" w:initials="MA">
    <w:p w14:paraId="25DEB226" w14:textId="77777777" w:rsidR="00A84E14" w:rsidRDefault="00A84E14" w:rsidP="00A84E14">
      <w:pPr>
        <w:pStyle w:val="CommentText"/>
      </w:pPr>
      <w:r>
        <w:rPr>
          <w:rStyle w:val="CommentReference"/>
        </w:rPr>
        <w:annotationRef/>
      </w:r>
      <w:r>
        <w:t>Oh also wanted to ask: Can they just call the OAC to cancel if they agree with the info in this letter?</w:t>
      </w:r>
    </w:p>
  </w:comment>
  <w:comment w:id="7" w:author="Adams, Michelle" w:date="2025-08-05T16:48:00Z" w:initials="MA">
    <w:p w14:paraId="5FB02274" w14:textId="77777777" w:rsidR="00045106" w:rsidRDefault="00045106" w:rsidP="00045106">
      <w:pPr>
        <w:pStyle w:val="CommentText"/>
      </w:pPr>
      <w:r>
        <w:rPr>
          <w:rStyle w:val="CommentReference"/>
        </w:rPr>
        <w:annotationRef/>
      </w:r>
      <w:r>
        <w:t>Also if this works I can add it to all versions. Just didn’t want to bother until all the edits are in</w:t>
      </w:r>
    </w:p>
    <w:p w14:paraId="0C318B60" w14:textId="77777777" w:rsidR="00045106" w:rsidRDefault="00045106" w:rsidP="00045106">
      <w:pPr>
        <w:pStyle w:val="CommentText"/>
      </w:pPr>
      <w:r>
        <w:t>FYI</w:t>
      </w:r>
    </w:p>
  </w:comment>
  <w:comment w:id="8" w:author="Kaiser, Kate" w:date="2025-08-13T08:17:00Z" w:initials="KK">
    <w:p w14:paraId="576A08C9" w14:textId="663C70FC" w:rsidR="00AD2E92" w:rsidRDefault="00AD2E92">
      <w:pPr>
        <w:pStyle w:val="CommentText"/>
      </w:pPr>
      <w:r>
        <w:rPr>
          <w:rStyle w:val="CommentReference"/>
        </w:rPr>
        <w:annotationRef/>
      </w:r>
      <w:r w:rsidRPr="5780094D">
        <w:t xml:space="preserve">Yes, we should add that they can also call the court to ask the hearing is cancelled. </w:t>
      </w:r>
      <w:r>
        <w:fldChar w:fldCharType="begin"/>
      </w:r>
      <w:r>
        <w:instrText xml:space="preserve"> HYPERLINK "mailto:mjadam@hcpf.co.gov"</w:instrText>
      </w:r>
      <w:bookmarkStart w:id="11" w:name="_@_7981FBE4759C4F5687C3027FFD1F16B8Z"/>
      <w:r>
        <w:fldChar w:fldCharType="separate"/>
      </w:r>
      <w:bookmarkEnd w:id="11"/>
      <w:r w:rsidRPr="1106E60D">
        <w:rPr>
          <w:rStyle w:val="Mention"/>
          <w:noProof/>
        </w:rPr>
        <w:t>@Adams, Michelle</w:t>
      </w:r>
      <w:r>
        <w:fldChar w:fldCharType="end"/>
      </w:r>
      <w:r w:rsidRPr="1AC39244">
        <w:t xml:space="preserve"> </w:t>
      </w:r>
    </w:p>
  </w:comment>
  <w:comment w:id="9" w:author="Adams, Michelle" w:date="2025-08-13T08:56:00Z" w:initials="MA">
    <w:p w14:paraId="5DDDF161" w14:textId="77777777" w:rsidR="00871485" w:rsidRDefault="00871485" w:rsidP="00871485">
      <w:pPr>
        <w:pStyle w:val="CommentText"/>
      </w:pPr>
      <w:r>
        <w:rPr>
          <w:rStyle w:val="CommentReference"/>
        </w:rPr>
        <w:annotationRef/>
      </w:r>
      <w:r>
        <w:t xml:space="preserve">Great see what you think of this. </w:t>
      </w:r>
    </w:p>
  </w:comment>
  <w:comment w:id="12" w:author="Adams, Michelle" w:date="2025-07-24T13:32:00Z" w:initials="MA">
    <w:p w14:paraId="1EB5CC88" w14:textId="5FF8921B" w:rsidR="006028B0" w:rsidRDefault="006028B0" w:rsidP="006028B0">
      <w:pPr>
        <w:pStyle w:val="CommentText"/>
      </w:pPr>
      <w:r>
        <w:rPr>
          <w:rStyle w:val="CommentReference"/>
        </w:rPr>
        <w:annotationRef/>
      </w:r>
      <w:r>
        <w:t>Can we include a phone number? We try to avoid options for help that rely on a member’s internet access/online abilities.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FC0B140" w15:done="0"/>
  <w15:commentEx w15:paraId="219EC596" w15:done="1"/>
  <w15:commentEx w15:paraId="5E52C3B3" w15:paraIdParent="219EC596" w15:done="1"/>
  <w15:commentEx w15:paraId="0282AEBF" w15:paraIdParent="219EC596" w15:done="1"/>
  <w15:commentEx w15:paraId="455BC9E3" w15:done="1"/>
  <w15:commentEx w15:paraId="25DEB226" w15:paraIdParent="455BC9E3" w15:done="1"/>
  <w15:commentEx w15:paraId="0C318B60" w15:paraIdParent="455BC9E3" w15:done="1"/>
  <w15:commentEx w15:paraId="576A08C9" w15:paraIdParent="455BC9E3" w15:done="1"/>
  <w15:commentEx w15:paraId="5DDDF161" w15:paraIdParent="455BC9E3" w15:done="1"/>
  <w15:commentEx w15:paraId="1EB5CC8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D2D34D1" w16cex:dateUtc="2025-07-24T18:47:00Z"/>
  <w16cex:commentExtensible w16cex:durableId="623BF811" w16cex:dateUtc="2025-08-13T14:11:00Z"/>
  <w16cex:commentExtensible w16cex:durableId="5D008D8F" w16cex:dateUtc="2025-08-13T14:58:00Z"/>
  <w16cex:commentExtensible w16cex:durableId="389322B1" w16cex:dateUtc="2025-08-13T15:31:00Z"/>
  <w16cex:commentExtensible w16cex:durableId="7E358183" w16cex:dateUtc="2025-08-05T22:43:00Z"/>
  <w16cex:commentExtensible w16cex:durableId="34F02672" w16cex:dateUtc="2025-08-05T22:44:00Z"/>
  <w16cex:commentExtensible w16cex:durableId="5D3E1ED5" w16cex:dateUtc="2025-08-05T22:48:00Z"/>
  <w16cex:commentExtensible w16cex:durableId="26919AAD" w16cex:dateUtc="2025-08-13T14:17:00Z"/>
  <w16cex:commentExtensible w16cex:durableId="6C9F6429" w16cex:dateUtc="2025-08-13T14:56:00Z"/>
  <w16cex:commentExtensible w16cex:durableId="3169AFCA" w16cex:dateUtc="2025-07-24T19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FC0B140" w16cid:durableId="0D2D34D1"/>
  <w16cid:commentId w16cid:paraId="219EC596" w16cid:durableId="623BF811"/>
  <w16cid:commentId w16cid:paraId="5E52C3B3" w16cid:durableId="5D008D8F"/>
  <w16cid:commentId w16cid:paraId="0282AEBF" w16cid:durableId="389322B1"/>
  <w16cid:commentId w16cid:paraId="455BC9E3" w16cid:durableId="7E358183"/>
  <w16cid:commentId w16cid:paraId="25DEB226" w16cid:durableId="34F02672"/>
  <w16cid:commentId w16cid:paraId="0C318B60" w16cid:durableId="5D3E1ED5"/>
  <w16cid:commentId w16cid:paraId="576A08C9" w16cid:durableId="26919AAD"/>
  <w16cid:commentId w16cid:paraId="5DDDF161" w16cid:durableId="6C9F6429"/>
  <w16cid:commentId w16cid:paraId="1EB5CC88" w16cid:durableId="3169AFC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3CDD1" w14:textId="77777777" w:rsidR="00B327AB" w:rsidRDefault="00B327AB" w:rsidP="00370CDA">
      <w:r>
        <w:separator/>
      </w:r>
    </w:p>
  </w:endnote>
  <w:endnote w:type="continuationSeparator" w:id="0">
    <w:p w14:paraId="04864CB2" w14:textId="77777777" w:rsidR="00B327AB" w:rsidRDefault="00B327AB" w:rsidP="00370CDA">
      <w:r>
        <w:continuationSeparator/>
      </w:r>
    </w:p>
  </w:endnote>
  <w:endnote w:type="continuationNotice" w:id="1">
    <w:p w14:paraId="379B2959" w14:textId="77777777" w:rsidR="00B327AB" w:rsidRDefault="00B327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C7E78" w14:textId="77777777" w:rsidR="006C35A4" w:rsidRPr="00D54C05" w:rsidRDefault="00D54C05" w:rsidP="00D54C05">
    <w:pPr>
      <w:pStyle w:val="Footer"/>
    </w:pPr>
    <w:bookmarkStart w:id="13" w:name="_Hlk155363060"/>
    <w:bookmarkStart w:id="14" w:name="_Hlk155363061"/>
    <w:bookmarkStart w:id="15" w:name="_Hlk155366153"/>
    <w:bookmarkStart w:id="16" w:name="_Hlk155366154"/>
    <w:bookmarkStart w:id="17" w:name="_Hlk155366468"/>
    <w:bookmarkStart w:id="18" w:name="_Hlk155366469"/>
    <w:r w:rsidRPr="00714A61">
      <w:rPr>
        <w:noProof/>
        <w:color w:val="2B579A"/>
        <w:shd w:val="clear" w:color="auto" w:fill="E6E6E6"/>
      </w:rPr>
      <mc:AlternateContent>
        <mc:Choice Requires="wps">
          <w:drawing>
            <wp:inline distT="0" distB="0" distL="0" distR="0" wp14:anchorId="38C3E857" wp14:editId="4EB51B09">
              <wp:extent cx="5450840" cy="476250"/>
              <wp:effectExtent l="0" t="0" r="16510" b="0"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50840" cy="47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FDA908" w14:textId="77777777" w:rsidR="00D54C05" w:rsidRPr="00DE1D4C" w:rsidRDefault="00D54C05" w:rsidP="00D54C05">
                          <w:pPr>
                            <w:pStyle w:val="Footer"/>
                            <w:rPr>
                              <w:sz w:val="18"/>
                              <w:szCs w:val="18"/>
                            </w:rPr>
                          </w:pPr>
                          <w:r w:rsidRPr="00DE1D4C">
                            <w:rPr>
                              <w:sz w:val="18"/>
                              <w:szCs w:val="18"/>
                            </w:rPr>
                            <w:t xml:space="preserve">The Department of Health Care Policy and Financing administers Health First Colorado (Colorado’s Medicaid program), Child Health Plan </w:t>
                          </w:r>
                          <w:r w:rsidRPr="00DE1D4C"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t>Plus</w:t>
                          </w:r>
                          <w:r w:rsidRPr="00DE1D4C">
                            <w:rPr>
                              <w:sz w:val="18"/>
                              <w:szCs w:val="18"/>
                            </w:rPr>
                            <w:t xml:space="preserve"> and other health care programs for Coloradans who qualify.</w:t>
                          </w:r>
                          <w:r w:rsidRPr="00DE1D4C">
                            <w:rPr>
                              <w:sz w:val="18"/>
                              <w:szCs w:val="18"/>
                            </w:rPr>
                            <w:br/>
                            <w:t xml:space="preserve">healthfirstcolorado.com   hcpf.colorado.gov  </w:t>
                          </w:r>
                        </w:p>
                        <w:p w14:paraId="2E4A84A1" w14:textId="77777777" w:rsidR="00D54C05" w:rsidRPr="0050198C" w:rsidRDefault="00D54C05" w:rsidP="00D54C05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8C3E857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width:429.2pt;height:3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" filled="f" stroked="f">
              <v:textbox inset="0,0,0,0">
                <w:txbxContent>
                  <w:p w14:paraId="50FDA908" w14:textId="77777777" w:rsidR="00D54C05" w:rsidRPr="00DE1D4C" w:rsidRDefault="00D54C05" w:rsidP="00D54C05">
                    <w:pPr>
                      <w:pStyle w:val="Footer"/>
                      <w:rPr>
                        <w:sz w:val="18"/>
                        <w:szCs w:val="18"/>
                      </w:rPr>
                    </w:pPr>
                    <w:r w:rsidRPr="00DE1D4C">
                      <w:rPr>
                        <w:sz w:val="18"/>
                        <w:szCs w:val="18"/>
                      </w:rPr>
                      <w:t xml:space="preserve">The Department of Health Care Policy and Financing administers Health First Colorado (Colorado’s Medicaid program), Child Health Plan </w:t>
                    </w:r>
                    <w:r w:rsidRPr="00DE1D4C">
                      <w:rPr>
                        <w:i/>
                        <w:iCs/>
                        <w:sz w:val="18"/>
                        <w:szCs w:val="18"/>
                      </w:rPr>
                      <w:t>Plus</w:t>
                    </w:r>
                    <w:r w:rsidRPr="00DE1D4C">
                      <w:rPr>
                        <w:sz w:val="18"/>
                        <w:szCs w:val="18"/>
                      </w:rPr>
                      <w:t xml:space="preserve"> and other health care programs for Coloradans who qualify.</w:t>
                    </w:r>
                    <w:r w:rsidRPr="00DE1D4C">
                      <w:rPr>
                        <w:sz w:val="18"/>
                        <w:szCs w:val="18"/>
                      </w:rPr>
                      <w:br/>
                      <w:t xml:space="preserve">healthfirstcolorado.com   hcpf.colorado.gov  </w:t>
                    </w:r>
                  </w:p>
                  <w:p w14:paraId="2E4A84A1" w14:textId="77777777" w:rsidR="00D54C05" w:rsidRPr="0050198C" w:rsidRDefault="00D54C05" w:rsidP="00D54C05">
                    <w:pPr>
                      <w:pStyle w:val="Footer"/>
                    </w:pPr>
                  </w:p>
                </w:txbxContent>
              </v:textbox>
              <w10:anchorlock/>
            </v:shape>
          </w:pict>
        </mc:Fallback>
      </mc:AlternateContent>
    </w:r>
    <w:r>
      <w:t xml:space="preserve"> </w:t>
    </w:r>
    <w:r w:rsidRPr="00714A61">
      <w:t xml:space="preserve">  </w:t>
    </w:r>
    <w:r w:rsidRPr="00714A61">
      <w:rPr>
        <w:noProof/>
        <w:color w:val="2B579A"/>
        <w:shd w:val="clear" w:color="auto" w:fill="E6E6E6"/>
      </w:rPr>
      <w:drawing>
        <wp:inline distT="0" distB="0" distL="0" distR="0" wp14:anchorId="14DB0269" wp14:editId="30F83D54">
          <wp:extent cx="18288" cy="438912"/>
          <wp:effectExtent l="0" t="0" r="20320" b="0"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" cy="43891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</w:t>
    </w:r>
    <w:r w:rsidRPr="00714A61">
      <w:rPr>
        <w:rStyle w:val="Hyperlink"/>
        <w:rFonts w:ascii="Trebuchet MS" w:hAnsi="Trebuchet MS"/>
      </w:rPr>
      <w:t xml:space="preserve"> </w:t>
    </w:r>
    <w:r w:rsidRPr="00714A61">
      <w:rPr>
        <w:rStyle w:val="Hyperlink"/>
        <w:rFonts w:ascii="Trebuchet MS" w:hAnsi="Trebuchet MS"/>
        <w:noProof/>
      </w:rPr>
      <w:drawing>
        <wp:inline distT="0" distB="0" distL="0" distR="0" wp14:anchorId="3E55886C" wp14:editId="725F66F5">
          <wp:extent cx="564302" cy="562824"/>
          <wp:effectExtent l="0" t="0" r="7620" b="8890"/>
          <wp:docPr id="9" name="Picture 9" descr="State of Colorado 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State of Colorado Se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6" cy="5716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13"/>
    <w:bookmarkEnd w:id="14"/>
    <w:bookmarkEnd w:id="15"/>
    <w:bookmarkEnd w:id="16"/>
    <w:bookmarkEnd w:id="17"/>
    <w:bookmarkEnd w:id="1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4903D" w14:textId="77777777" w:rsidR="00B327AB" w:rsidRDefault="00B327AB" w:rsidP="00370CDA">
      <w:r>
        <w:separator/>
      </w:r>
    </w:p>
  </w:footnote>
  <w:footnote w:type="continuationSeparator" w:id="0">
    <w:p w14:paraId="6D361818" w14:textId="77777777" w:rsidR="00B327AB" w:rsidRDefault="00B327AB" w:rsidP="00370CDA">
      <w:r>
        <w:continuationSeparator/>
      </w:r>
    </w:p>
  </w:footnote>
  <w:footnote w:type="continuationNotice" w:id="1">
    <w:p w14:paraId="7BD8F7FF" w14:textId="77777777" w:rsidR="00B327AB" w:rsidRDefault="00B327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C3339" w14:textId="77777777" w:rsidR="00C919F2" w:rsidRPr="006C35A4" w:rsidRDefault="00C13FF9">
    <w:pPr>
      <w:pStyle w:val="Header"/>
      <w:rPr>
        <w:rFonts w:cs="Tahoma"/>
        <w:b w:val="0"/>
        <w:szCs w:val="20"/>
      </w:rPr>
    </w:pPr>
    <w:r>
      <w:rPr>
        <w:rFonts w:cs="Tahoma"/>
        <w:b w:val="0"/>
        <w:szCs w:val="20"/>
      </w:rPr>
      <w:t>Health First Colorado and CHP+</w:t>
    </w:r>
    <w:r w:rsidR="006C35A4" w:rsidRPr="006C35A4">
      <w:rPr>
        <w:rFonts w:cs="Tahoma"/>
        <w:b w:val="0"/>
        <w:szCs w:val="20"/>
      </w:rPr>
      <w:tab/>
      <w:t xml:space="preserve">Page </w:t>
    </w:r>
    <w:r w:rsidR="006C35A4" w:rsidRPr="006C35A4">
      <w:rPr>
        <w:rFonts w:cs="Tahoma"/>
        <w:b w:val="0"/>
        <w:color w:val="2B579A"/>
        <w:szCs w:val="20"/>
        <w:shd w:val="clear" w:color="auto" w:fill="E6E6E6"/>
      </w:rPr>
      <w:fldChar w:fldCharType="begin"/>
    </w:r>
    <w:r w:rsidR="006C35A4" w:rsidRPr="006C35A4">
      <w:rPr>
        <w:rFonts w:cs="Tahoma"/>
        <w:b w:val="0"/>
        <w:szCs w:val="20"/>
      </w:rPr>
      <w:instrText xml:space="preserve"> PAGE  \* Arabic  \* MERGEFORMAT </w:instrText>
    </w:r>
    <w:r w:rsidR="006C35A4" w:rsidRPr="006C35A4">
      <w:rPr>
        <w:rFonts w:cs="Tahoma"/>
        <w:b w:val="0"/>
        <w:color w:val="2B579A"/>
        <w:szCs w:val="20"/>
        <w:shd w:val="clear" w:color="auto" w:fill="E6E6E6"/>
      </w:rPr>
      <w:fldChar w:fldCharType="separate"/>
    </w:r>
    <w:r w:rsidR="00780AA5">
      <w:rPr>
        <w:rFonts w:cs="Tahoma"/>
        <w:b w:val="0"/>
        <w:noProof/>
        <w:szCs w:val="20"/>
      </w:rPr>
      <w:t>4</w:t>
    </w:r>
    <w:r w:rsidR="006C35A4" w:rsidRPr="006C35A4">
      <w:rPr>
        <w:rFonts w:cs="Tahoma"/>
        <w:b w:val="0"/>
        <w:color w:val="2B579A"/>
        <w:szCs w:val="20"/>
        <w:shd w:val="clear" w:color="auto" w:fill="E6E6E6"/>
      </w:rPr>
      <w:fldChar w:fldCharType="end"/>
    </w:r>
    <w:r w:rsidR="006C35A4" w:rsidRPr="006C35A4">
      <w:rPr>
        <w:rFonts w:cs="Tahoma"/>
        <w:b w:val="0"/>
        <w:szCs w:val="20"/>
      </w:rPr>
      <w:t xml:space="preserve"> of </w:t>
    </w:r>
    <w:r w:rsidR="006C35A4" w:rsidRPr="006C35A4">
      <w:rPr>
        <w:rFonts w:cs="Tahoma"/>
        <w:b w:val="0"/>
        <w:color w:val="2B579A"/>
        <w:szCs w:val="20"/>
        <w:shd w:val="clear" w:color="auto" w:fill="E6E6E6"/>
      </w:rPr>
      <w:fldChar w:fldCharType="begin"/>
    </w:r>
    <w:r w:rsidR="006C35A4" w:rsidRPr="006C35A4">
      <w:rPr>
        <w:rFonts w:cs="Tahoma"/>
        <w:b w:val="0"/>
        <w:szCs w:val="20"/>
      </w:rPr>
      <w:instrText xml:space="preserve"> NUMPAGES  \* Arabic  \* MERGEFORMAT </w:instrText>
    </w:r>
    <w:r w:rsidR="006C35A4" w:rsidRPr="006C35A4">
      <w:rPr>
        <w:rFonts w:cs="Tahoma"/>
        <w:b w:val="0"/>
        <w:color w:val="2B579A"/>
        <w:szCs w:val="20"/>
        <w:shd w:val="clear" w:color="auto" w:fill="E6E6E6"/>
      </w:rPr>
      <w:fldChar w:fldCharType="separate"/>
    </w:r>
    <w:r w:rsidR="00780AA5">
      <w:rPr>
        <w:rFonts w:cs="Tahoma"/>
        <w:b w:val="0"/>
        <w:noProof/>
        <w:szCs w:val="20"/>
      </w:rPr>
      <w:t>6</w:t>
    </w:r>
    <w:r w:rsidR="006C35A4" w:rsidRPr="006C35A4">
      <w:rPr>
        <w:rFonts w:cs="Tahoma"/>
        <w:b w:val="0"/>
        <w:color w:val="2B579A"/>
        <w:szCs w:val="20"/>
        <w:shd w:val="clear" w:color="auto" w:fill="E6E6E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96036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B1A323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47AE2D8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166458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C4B25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8264C3E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070467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8D49FE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5628272"/>
    <w:lvl w:ilvl="0">
      <w:start w:val="1"/>
      <w:numFmt w:val="bullet"/>
      <w:pStyle w:val="ListBullet2"/>
      <w:lvlText w:val="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31062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3AA2A6A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0E37EBA"/>
    <w:multiLevelType w:val="multilevel"/>
    <w:tmpl w:val="EC647C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2853009"/>
    <w:multiLevelType w:val="multilevel"/>
    <w:tmpl w:val="095A1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AC7B77"/>
    <w:multiLevelType w:val="hybridMultilevel"/>
    <w:tmpl w:val="CC5EC24A"/>
    <w:lvl w:ilvl="0" w:tplc="D916A0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053A60"/>
    <w:multiLevelType w:val="multilevel"/>
    <w:tmpl w:val="5D587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3B4E72"/>
    <w:multiLevelType w:val="multilevel"/>
    <w:tmpl w:val="562643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9168EF"/>
    <w:multiLevelType w:val="hybridMultilevel"/>
    <w:tmpl w:val="1384E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D75C2D"/>
    <w:multiLevelType w:val="hybridMultilevel"/>
    <w:tmpl w:val="EF40F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DF57EE"/>
    <w:multiLevelType w:val="hybridMultilevel"/>
    <w:tmpl w:val="FD1CC3B0"/>
    <w:lvl w:ilvl="0" w:tplc="AB6E346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61592880">
    <w:abstractNumId w:val="10"/>
  </w:num>
  <w:num w:numId="2" w16cid:durableId="426000083">
    <w:abstractNumId w:val="8"/>
  </w:num>
  <w:num w:numId="3" w16cid:durableId="1717194908">
    <w:abstractNumId w:val="7"/>
  </w:num>
  <w:num w:numId="4" w16cid:durableId="902106847">
    <w:abstractNumId w:val="6"/>
  </w:num>
  <w:num w:numId="5" w16cid:durableId="261228830">
    <w:abstractNumId w:val="5"/>
  </w:num>
  <w:num w:numId="6" w16cid:durableId="1106578008">
    <w:abstractNumId w:val="9"/>
  </w:num>
  <w:num w:numId="7" w16cid:durableId="261450750">
    <w:abstractNumId w:val="4"/>
  </w:num>
  <w:num w:numId="8" w16cid:durableId="1997954067">
    <w:abstractNumId w:val="3"/>
  </w:num>
  <w:num w:numId="9" w16cid:durableId="1183209392">
    <w:abstractNumId w:val="2"/>
  </w:num>
  <w:num w:numId="10" w16cid:durableId="2060863567">
    <w:abstractNumId w:val="1"/>
  </w:num>
  <w:num w:numId="11" w16cid:durableId="42145700">
    <w:abstractNumId w:val="0"/>
  </w:num>
  <w:num w:numId="12" w16cid:durableId="1696885077">
    <w:abstractNumId w:val="13"/>
  </w:num>
  <w:num w:numId="13" w16cid:durableId="414210202">
    <w:abstractNumId w:val="18"/>
  </w:num>
  <w:num w:numId="14" w16cid:durableId="859123261">
    <w:abstractNumId w:val="17"/>
  </w:num>
  <w:num w:numId="15" w16cid:durableId="883753366">
    <w:abstractNumId w:val="12"/>
  </w:num>
  <w:num w:numId="16" w16cid:durableId="419066433">
    <w:abstractNumId w:val="11"/>
    <w:lvlOverride w:ilvl="0">
      <w:lvl w:ilvl="0">
        <w:numFmt w:val="decimal"/>
        <w:lvlText w:val="%1."/>
        <w:lvlJc w:val="left"/>
      </w:lvl>
    </w:lvlOverride>
  </w:num>
  <w:num w:numId="17" w16cid:durableId="2087874785">
    <w:abstractNumId w:val="14"/>
  </w:num>
  <w:num w:numId="18" w16cid:durableId="639463987">
    <w:abstractNumId w:val="15"/>
    <w:lvlOverride w:ilvl="0">
      <w:lvl w:ilvl="0">
        <w:numFmt w:val="decimal"/>
        <w:lvlText w:val="%1."/>
        <w:lvlJc w:val="left"/>
      </w:lvl>
    </w:lvlOverride>
  </w:num>
  <w:num w:numId="19" w16cid:durableId="976837704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dams, Michelle">
    <w15:presenceInfo w15:providerId="AD" w15:userId="S::mjadam@hcpf.co.gov::c5a0dcc2-61e0-46be-beaf-ccfaa9e394fa"/>
  </w15:person>
  <w15:person w15:author="Kaiser, Kate">
    <w15:presenceInfo w15:providerId="AD" w15:userId="S::kakais@hcpf.co.gov::5b034357-a196-4d07-9095-e146cddd908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2D1"/>
    <w:rsid w:val="00004C27"/>
    <w:rsid w:val="00010F16"/>
    <w:rsid w:val="00011149"/>
    <w:rsid w:val="0001139B"/>
    <w:rsid w:val="00023F8A"/>
    <w:rsid w:val="000273CB"/>
    <w:rsid w:val="0003071A"/>
    <w:rsid w:val="00036649"/>
    <w:rsid w:val="00045106"/>
    <w:rsid w:val="00070B33"/>
    <w:rsid w:val="0007293E"/>
    <w:rsid w:val="00075687"/>
    <w:rsid w:val="000766BE"/>
    <w:rsid w:val="0007693A"/>
    <w:rsid w:val="000778A5"/>
    <w:rsid w:val="00086E6F"/>
    <w:rsid w:val="00093001"/>
    <w:rsid w:val="00093136"/>
    <w:rsid w:val="00093589"/>
    <w:rsid w:val="000A14EB"/>
    <w:rsid w:val="000A1774"/>
    <w:rsid w:val="000A623E"/>
    <w:rsid w:val="000A7FAF"/>
    <w:rsid w:val="000B6F70"/>
    <w:rsid w:val="000C1AD3"/>
    <w:rsid w:val="000D1592"/>
    <w:rsid w:val="000D1B8D"/>
    <w:rsid w:val="000D257C"/>
    <w:rsid w:val="000D3D22"/>
    <w:rsid w:val="000E1513"/>
    <w:rsid w:val="000E4224"/>
    <w:rsid w:val="000E69E4"/>
    <w:rsid w:val="00102A49"/>
    <w:rsid w:val="00102FF1"/>
    <w:rsid w:val="001107D5"/>
    <w:rsid w:val="00122D76"/>
    <w:rsid w:val="00137060"/>
    <w:rsid w:val="001510E7"/>
    <w:rsid w:val="00175617"/>
    <w:rsid w:val="00185852"/>
    <w:rsid w:val="001874E6"/>
    <w:rsid w:val="00191C60"/>
    <w:rsid w:val="0019298C"/>
    <w:rsid w:val="001A0438"/>
    <w:rsid w:val="001A0C6D"/>
    <w:rsid w:val="001B7A16"/>
    <w:rsid w:val="001D1CC3"/>
    <w:rsid w:val="001D2024"/>
    <w:rsid w:val="001D680B"/>
    <w:rsid w:val="001D6B5D"/>
    <w:rsid w:val="001E1861"/>
    <w:rsid w:val="001F6716"/>
    <w:rsid w:val="00200188"/>
    <w:rsid w:val="00203064"/>
    <w:rsid w:val="00203FEC"/>
    <w:rsid w:val="00205D39"/>
    <w:rsid w:val="0021485F"/>
    <w:rsid w:val="00223CC5"/>
    <w:rsid w:val="00232739"/>
    <w:rsid w:val="002328C9"/>
    <w:rsid w:val="00237335"/>
    <w:rsid w:val="0024227C"/>
    <w:rsid w:val="002432A8"/>
    <w:rsid w:val="00255BDC"/>
    <w:rsid w:val="00267483"/>
    <w:rsid w:val="00283E9E"/>
    <w:rsid w:val="00296A51"/>
    <w:rsid w:val="002B7CC6"/>
    <w:rsid w:val="002C3C38"/>
    <w:rsid w:val="002C56D0"/>
    <w:rsid w:val="002D07F5"/>
    <w:rsid w:val="002D50B1"/>
    <w:rsid w:val="002E206B"/>
    <w:rsid w:val="002E4946"/>
    <w:rsid w:val="002E6790"/>
    <w:rsid w:val="002E7E0E"/>
    <w:rsid w:val="002F06D0"/>
    <w:rsid w:val="002F4680"/>
    <w:rsid w:val="00302FEA"/>
    <w:rsid w:val="003062A6"/>
    <w:rsid w:val="003078CE"/>
    <w:rsid w:val="00312D4B"/>
    <w:rsid w:val="00322854"/>
    <w:rsid w:val="003255BE"/>
    <w:rsid w:val="003261ED"/>
    <w:rsid w:val="0033084B"/>
    <w:rsid w:val="003344C8"/>
    <w:rsid w:val="0035240F"/>
    <w:rsid w:val="00352D69"/>
    <w:rsid w:val="0036635A"/>
    <w:rsid w:val="00366C54"/>
    <w:rsid w:val="00370CDA"/>
    <w:rsid w:val="0037139A"/>
    <w:rsid w:val="00376100"/>
    <w:rsid w:val="00381EBC"/>
    <w:rsid w:val="0038243B"/>
    <w:rsid w:val="003850D0"/>
    <w:rsid w:val="003A52EE"/>
    <w:rsid w:val="003B7B12"/>
    <w:rsid w:val="003D1276"/>
    <w:rsid w:val="003D1DE2"/>
    <w:rsid w:val="003D1E19"/>
    <w:rsid w:val="003D3794"/>
    <w:rsid w:val="003D5BC1"/>
    <w:rsid w:val="003F5715"/>
    <w:rsid w:val="0040521D"/>
    <w:rsid w:val="00405614"/>
    <w:rsid w:val="00405618"/>
    <w:rsid w:val="00417EB3"/>
    <w:rsid w:val="00426BBD"/>
    <w:rsid w:val="004369C2"/>
    <w:rsid w:val="00437AFE"/>
    <w:rsid w:val="00441155"/>
    <w:rsid w:val="00442189"/>
    <w:rsid w:val="00450722"/>
    <w:rsid w:val="004516D6"/>
    <w:rsid w:val="004528CC"/>
    <w:rsid w:val="00453411"/>
    <w:rsid w:val="00454120"/>
    <w:rsid w:val="004569A4"/>
    <w:rsid w:val="00457CBD"/>
    <w:rsid w:val="00461A02"/>
    <w:rsid w:val="004646B6"/>
    <w:rsid w:val="00473063"/>
    <w:rsid w:val="00486522"/>
    <w:rsid w:val="004A1048"/>
    <w:rsid w:val="004A26CE"/>
    <w:rsid w:val="004B3294"/>
    <w:rsid w:val="004B5EFC"/>
    <w:rsid w:val="004B62A3"/>
    <w:rsid w:val="004B766C"/>
    <w:rsid w:val="004C72BC"/>
    <w:rsid w:val="004E30BD"/>
    <w:rsid w:val="004F2605"/>
    <w:rsid w:val="004F37FD"/>
    <w:rsid w:val="004F689A"/>
    <w:rsid w:val="004F77C4"/>
    <w:rsid w:val="00501A24"/>
    <w:rsid w:val="0051282F"/>
    <w:rsid w:val="005200FA"/>
    <w:rsid w:val="005333F9"/>
    <w:rsid w:val="0053391F"/>
    <w:rsid w:val="00540352"/>
    <w:rsid w:val="00540E9A"/>
    <w:rsid w:val="00541D39"/>
    <w:rsid w:val="00541D87"/>
    <w:rsid w:val="005448F6"/>
    <w:rsid w:val="00545FAE"/>
    <w:rsid w:val="00547BDF"/>
    <w:rsid w:val="00547E02"/>
    <w:rsid w:val="0056192B"/>
    <w:rsid w:val="005626AB"/>
    <w:rsid w:val="005637E3"/>
    <w:rsid w:val="00566E4D"/>
    <w:rsid w:val="00574F31"/>
    <w:rsid w:val="00577269"/>
    <w:rsid w:val="005776FA"/>
    <w:rsid w:val="0058513F"/>
    <w:rsid w:val="005A50A0"/>
    <w:rsid w:val="005A5530"/>
    <w:rsid w:val="005B1D15"/>
    <w:rsid w:val="005D26EA"/>
    <w:rsid w:val="005E55F8"/>
    <w:rsid w:val="005F6564"/>
    <w:rsid w:val="006028B0"/>
    <w:rsid w:val="00620862"/>
    <w:rsid w:val="00624616"/>
    <w:rsid w:val="0063157D"/>
    <w:rsid w:val="00631981"/>
    <w:rsid w:val="00647D7C"/>
    <w:rsid w:val="006560B6"/>
    <w:rsid w:val="0066540F"/>
    <w:rsid w:val="00670459"/>
    <w:rsid w:val="006803A1"/>
    <w:rsid w:val="00683449"/>
    <w:rsid w:val="00686B2B"/>
    <w:rsid w:val="00690542"/>
    <w:rsid w:val="00692A78"/>
    <w:rsid w:val="006967E2"/>
    <w:rsid w:val="006A0F7D"/>
    <w:rsid w:val="006A10FE"/>
    <w:rsid w:val="006B127D"/>
    <w:rsid w:val="006B725E"/>
    <w:rsid w:val="006C27AA"/>
    <w:rsid w:val="006C35A4"/>
    <w:rsid w:val="006C53F3"/>
    <w:rsid w:val="006C6C5B"/>
    <w:rsid w:val="006D35A9"/>
    <w:rsid w:val="006D5D2C"/>
    <w:rsid w:val="006D7A1B"/>
    <w:rsid w:val="006E0E95"/>
    <w:rsid w:val="006E1634"/>
    <w:rsid w:val="006F4684"/>
    <w:rsid w:val="006F49AC"/>
    <w:rsid w:val="00701E84"/>
    <w:rsid w:val="00704351"/>
    <w:rsid w:val="00704F80"/>
    <w:rsid w:val="007052A1"/>
    <w:rsid w:val="0070737D"/>
    <w:rsid w:val="00707DF2"/>
    <w:rsid w:val="007152AD"/>
    <w:rsid w:val="0072424B"/>
    <w:rsid w:val="00727B86"/>
    <w:rsid w:val="0073516E"/>
    <w:rsid w:val="00750467"/>
    <w:rsid w:val="00753D7D"/>
    <w:rsid w:val="00762BB3"/>
    <w:rsid w:val="00762C57"/>
    <w:rsid w:val="00763D97"/>
    <w:rsid w:val="00772123"/>
    <w:rsid w:val="00777001"/>
    <w:rsid w:val="00780AA5"/>
    <w:rsid w:val="0078126E"/>
    <w:rsid w:val="00782288"/>
    <w:rsid w:val="007866BF"/>
    <w:rsid w:val="00793B87"/>
    <w:rsid w:val="007A71F7"/>
    <w:rsid w:val="007A73AA"/>
    <w:rsid w:val="007B1F4F"/>
    <w:rsid w:val="007C091E"/>
    <w:rsid w:val="007C107B"/>
    <w:rsid w:val="007D01E6"/>
    <w:rsid w:val="007D3851"/>
    <w:rsid w:val="007D5A63"/>
    <w:rsid w:val="007E12CF"/>
    <w:rsid w:val="007E5B9D"/>
    <w:rsid w:val="007E778E"/>
    <w:rsid w:val="007E7EB0"/>
    <w:rsid w:val="007F1CE3"/>
    <w:rsid w:val="007F4116"/>
    <w:rsid w:val="008004F8"/>
    <w:rsid w:val="008215B4"/>
    <w:rsid w:val="008234C6"/>
    <w:rsid w:val="0082423E"/>
    <w:rsid w:val="008249A5"/>
    <w:rsid w:val="00837B73"/>
    <w:rsid w:val="00842ECC"/>
    <w:rsid w:val="008449AA"/>
    <w:rsid w:val="0086506D"/>
    <w:rsid w:val="00871485"/>
    <w:rsid w:val="00876725"/>
    <w:rsid w:val="00876DBD"/>
    <w:rsid w:val="0089561C"/>
    <w:rsid w:val="0089578B"/>
    <w:rsid w:val="008B3FB0"/>
    <w:rsid w:val="008C201B"/>
    <w:rsid w:val="008C4673"/>
    <w:rsid w:val="008C5431"/>
    <w:rsid w:val="008D658D"/>
    <w:rsid w:val="008E22F1"/>
    <w:rsid w:val="008E4013"/>
    <w:rsid w:val="009021F1"/>
    <w:rsid w:val="0091756F"/>
    <w:rsid w:val="00921979"/>
    <w:rsid w:val="00923C7E"/>
    <w:rsid w:val="0093179C"/>
    <w:rsid w:val="009354E0"/>
    <w:rsid w:val="00935D24"/>
    <w:rsid w:val="0094015B"/>
    <w:rsid w:val="00943CAB"/>
    <w:rsid w:val="00944F0A"/>
    <w:rsid w:val="009532FC"/>
    <w:rsid w:val="00954B5E"/>
    <w:rsid w:val="00957D6F"/>
    <w:rsid w:val="00960347"/>
    <w:rsid w:val="00961845"/>
    <w:rsid w:val="00983A66"/>
    <w:rsid w:val="00984DB6"/>
    <w:rsid w:val="00985006"/>
    <w:rsid w:val="009902D5"/>
    <w:rsid w:val="009915F6"/>
    <w:rsid w:val="00993D46"/>
    <w:rsid w:val="00997083"/>
    <w:rsid w:val="009A1DE2"/>
    <w:rsid w:val="009B45DB"/>
    <w:rsid w:val="009C2769"/>
    <w:rsid w:val="009C44A6"/>
    <w:rsid w:val="009D386F"/>
    <w:rsid w:val="009D50D7"/>
    <w:rsid w:val="009E000C"/>
    <w:rsid w:val="009E4B8B"/>
    <w:rsid w:val="009E622B"/>
    <w:rsid w:val="009E6A4C"/>
    <w:rsid w:val="009E6D04"/>
    <w:rsid w:val="009E6D9F"/>
    <w:rsid w:val="009E7E24"/>
    <w:rsid w:val="009F3C37"/>
    <w:rsid w:val="009F63B1"/>
    <w:rsid w:val="009F6D92"/>
    <w:rsid w:val="00A037B6"/>
    <w:rsid w:val="00A0453A"/>
    <w:rsid w:val="00A10557"/>
    <w:rsid w:val="00A108AD"/>
    <w:rsid w:val="00A131DF"/>
    <w:rsid w:val="00A175A4"/>
    <w:rsid w:val="00A177D1"/>
    <w:rsid w:val="00A27DA9"/>
    <w:rsid w:val="00A37F3B"/>
    <w:rsid w:val="00A4453C"/>
    <w:rsid w:val="00A46835"/>
    <w:rsid w:val="00A57EB3"/>
    <w:rsid w:val="00A63301"/>
    <w:rsid w:val="00A6360A"/>
    <w:rsid w:val="00A72F51"/>
    <w:rsid w:val="00A7394C"/>
    <w:rsid w:val="00A84E14"/>
    <w:rsid w:val="00A85DF6"/>
    <w:rsid w:val="00A93CFE"/>
    <w:rsid w:val="00AA043D"/>
    <w:rsid w:val="00AA41C2"/>
    <w:rsid w:val="00AB290F"/>
    <w:rsid w:val="00AB5BB6"/>
    <w:rsid w:val="00AC08B1"/>
    <w:rsid w:val="00AD2E92"/>
    <w:rsid w:val="00AD3EDD"/>
    <w:rsid w:val="00AE2FAF"/>
    <w:rsid w:val="00AF4405"/>
    <w:rsid w:val="00B135AC"/>
    <w:rsid w:val="00B17C26"/>
    <w:rsid w:val="00B20300"/>
    <w:rsid w:val="00B21FD0"/>
    <w:rsid w:val="00B23ED2"/>
    <w:rsid w:val="00B270EF"/>
    <w:rsid w:val="00B304D8"/>
    <w:rsid w:val="00B30A6D"/>
    <w:rsid w:val="00B327AB"/>
    <w:rsid w:val="00B34554"/>
    <w:rsid w:val="00B446A1"/>
    <w:rsid w:val="00B44FA5"/>
    <w:rsid w:val="00B50DF6"/>
    <w:rsid w:val="00B6287B"/>
    <w:rsid w:val="00B648B9"/>
    <w:rsid w:val="00B74DC7"/>
    <w:rsid w:val="00B847D4"/>
    <w:rsid w:val="00B8495E"/>
    <w:rsid w:val="00B951DC"/>
    <w:rsid w:val="00BA1161"/>
    <w:rsid w:val="00BA78BD"/>
    <w:rsid w:val="00BA7B8F"/>
    <w:rsid w:val="00BB05CB"/>
    <w:rsid w:val="00BB0C2A"/>
    <w:rsid w:val="00BB0F07"/>
    <w:rsid w:val="00BB3EF9"/>
    <w:rsid w:val="00BB5A81"/>
    <w:rsid w:val="00BC0D98"/>
    <w:rsid w:val="00BD5306"/>
    <w:rsid w:val="00BD5745"/>
    <w:rsid w:val="00C00D10"/>
    <w:rsid w:val="00C10A8D"/>
    <w:rsid w:val="00C131F8"/>
    <w:rsid w:val="00C13FF9"/>
    <w:rsid w:val="00C16C6F"/>
    <w:rsid w:val="00C17FA3"/>
    <w:rsid w:val="00C212E3"/>
    <w:rsid w:val="00C21897"/>
    <w:rsid w:val="00C244FA"/>
    <w:rsid w:val="00C25328"/>
    <w:rsid w:val="00C25B2C"/>
    <w:rsid w:val="00C32A8C"/>
    <w:rsid w:val="00C34020"/>
    <w:rsid w:val="00C47ECB"/>
    <w:rsid w:val="00C571AD"/>
    <w:rsid w:val="00C62BA3"/>
    <w:rsid w:val="00C66D70"/>
    <w:rsid w:val="00C81891"/>
    <w:rsid w:val="00C85874"/>
    <w:rsid w:val="00C85C9A"/>
    <w:rsid w:val="00C9008C"/>
    <w:rsid w:val="00C919F2"/>
    <w:rsid w:val="00C965A8"/>
    <w:rsid w:val="00C9751A"/>
    <w:rsid w:val="00C979ED"/>
    <w:rsid w:val="00CA3934"/>
    <w:rsid w:val="00CA6E16"/>
    <w:rsid w:val="00CC0AF4"/>
    <w:rsid w:val="00CF0545"/>
    <w:rsid w:val="00CF20F5"/>
    <w:rsid w:val="00CF7649"/>
    <w:rsid w:val="00D027E8"/>
    <w:rsid w:val="00D05206"/>
    <w:rsid w:val="00D10630"/>
    <w:rsid w:val="00D1BFB4"/>
    <w:rsid w:val="00D265BA"/>
    <w:rsid w:val="00D30C30"/>
    <w:rsid w:val="00D3263C"/>
    <w:rsid w:val="00D33455"/>
    <w:rsid w:val="00D33A2B"/>
    <w:rsid w:val="00D33DC1"/>
    <w:rsid w:val="00D44C1C"/>
    <w:rsid w:val="00D47953"/>
    <w:rsid w:val="00D54C05"/>
    <w:rsid w:val="00D57903"/>
    <w:rsid w:val="00D6243B"/>
    <w:rsid w:val="00D70A3E"/>
    <w:rsid w:val="00D81CF5"/>
    <w:rsid w:val="00D9218F"/>
    <w:rsid w:val="00DA045D"/>
    <w:rsid w:val="00DB0261"/>
    <w:rsid w:val="00DB2CF7"/>
    <w:rsid w:val="00DB3A4D"/>
    <w:rsid w:val="00DC3529"/>
    <w:rsid w:val="00DC62AA"/>
    <w:rsid w:val="00DD1BBA"/>
    <w:rsid w:val="00DE1D4C"/>
    <w:rsid w:val="00DF3732"/>
    <w:rsid w:val="00DF3F8C"/>
    <w:rsid w:val="00DF68F0"/>
    <w:rsid w:val="00E02DFC"/>
    <w:rsid w:val="00E0541E"/>
    <w:rsid w:val="00E05787"/>
    <w:rsid w:val="00E10CF2"/>
    <w:rsid w:val="00E126C7"/>
    <w:rsid w:val="00E34E1A"/>
    <w:rsid w:val="00E509C5"/>
    <w:rsid w:val="00E50AE9"/>
    <w:rsid w:val="00E52F09"/>
    <w:rsid w:val="00E562D1"/>
    <w:rsid w:val="00E6020E"/>
    <w:rsid w:val="00E610A5"/>
    <w:rsid w:val="00E65A09"/>
    <w:rsid w:val="00E70A23"/>
    <w:rsid w:val="00E72215"/>
    <w:rsid w:val="00E731B6"/>
    <w:rsid w:val="00E77696"/>
    <w:rsid w:val="00E801D9"/>
    <w:rsid w:val="00E84324"/>
    <w:rsid w:val="00E846C3"/>
    <w:rsid w:val="00E87BBE"/>
    <w:rsid w:val="00E914F5"/>
    <w:rsid w:val="00E923F1"/>
    <w:rsid w:val="00E977F5"/>
    <w:rsid w:val="00EA1168"/>
    <w:rsid w:val="00EA4A16"/>
    <w:rsid w:val="00EA72C6"/>
    <w:rsid w:val="00EB0E58"/>
    <w:rsid w:val="00EB0EAC"/>
    <w:rsid w:val="00EB2045"/>
    <w:rsid w:val="00EB386D"/>
    <w:rsid w:val="00EB4061"/>
    <w:rsid w:val="00EC3DF7"/>
    <w:rsid w:val="00ED0B86"/>
    <w:rsid w:val="00ED293E"/>
    <w:rsid w:val="00ED603D"/>
    <w:rsid w:val="00ED7B95"/>
    <w:rsid w:val="00EE30F9"/>
    <w:rsid w:val="00EE405D"/>
    <w:rsid w:val="00EE54BF"/>
    <w:rsid w:val="00EE582E"/>
    <w:rsid w:val="00EE761C"/>
    <w:rsid w:val="00EF75BC"/>
    <w:rsid w:val="00F02F16"/>
    <w:rsid w:val="00F02F2C"/>
    <w:rsid w:val="00F07772"/>
    <w:rsid w:val="00F118A7"/>
    <w:rsid w:val="00F176BA"/>
    <w:rsid w:val="00F34CD0"/>
    <w:rsid w:val="00F444D4"/>
    <w:rsid w:val="00F5121F"/>
    <w:rsid w:val="00F540AD"/>
    <w:rsid w:val="00F63CF7"/>
    <w:rsid w:val="00F6775A"/>
    <w:rsid w:val="00F677EA"/>
    <w:rsid w:val="00F722CF"/>
    <w:rsid w:val="00F81424"/>
    <w:rsid w:val="00F86DCE"/>
    <w:rsid w:val="00F91501"/>
    <w:rsid w:val="00F92B91"/>
    <w:rsid w:val="00F944A6"/>
    <w:rsid w:val="00FA0A48"/>
    <w:rsid w:val="00FA3B70"/>
    <w:rsid w:val="00FB2101"/>
    <w:rsid w:val="00FB7407"/>
    <w:rsid w:val="00FC0C58"/>
    <w:rsid w:val="00FC365C"/>
    <w:rsid w:val="00FD6DC6"/>
    <w:rsid w:val="00FF08E6"/>
    <w:rsid w:val="00FF3620"/>
    <w:rsid w:val="00FF4E4F"/>
    <w:rsid w:val="00FF641A"/>
    <w:rsid w:val="0137817E"/>
    <w:rsid w:val="01A3C5D7"/>
    <w:rsid w:val="01EA238C"/>
    <w:rsid w:val="03423735"/>
    <w:rsid w:val="05432785"/>
    <w:rsid w:val="0D5B093A"/>
    <w:rsid w:val="0F6AE7D5"/>
    <w:rsid w:val="1111B3FE"/>
    <w:rsid w:val="126911EC"/>
    <w:rsid w:val="1353A08B"/>
    <w:rsid w:val="13765E10"/>
    <w:rsid w:val="141A2AE6"/>
    <w:rsid w:val="14EFD736"/>
    <w:rsid w:val="15724556"/>
    <w:rsid w:val="173A1930"/>
    <w:rsid w:val="1885D60D"/>
    <w:rsid w:val="191D0F87"/>
    <w:rsid w:val="1C3C8236"/>
    <w:rsid w:val="1CD205AE"/>
    <w:rsid w:val="1D0F6D32"/>
    <w:rsid w:val="1E6CCA5F"/>
    <w:rsid w:val="219C07FB"/>
    <w:rsid w:val="22D1C719"/>
    <w:rsid w:val="236FF37E"/>
    <w:rsid w:val="2444D191"/>
    <w:rsid w:val="2471CDD3"/>
    <w:rsid w:val="25383FD1"/>
    <w:rsid w:val="26A2E8C3"/>
    <w:rsid w:val="26FAE344"/>
    <w:rsid w:val="27764DC8"/>
    <w:rsid w:val="282659C0"/>
    <w:rsid w:val="2C6C6614"/>
    <w:rsid w:val="304B2F1D"/>
    <w:rsid w:val="3102C824"/>
    <w:rsid w:val="336B9AFF"/>
    <w:rsid w:val="3760FF28"/>
    <w:rsid w:val="382FDF46"/>
    <w:rsid w:val="394FF047"/>
    <w:rsid w:val="3A65EB87"/>
    <w:rsid w:val="3AAA3105"/>
    <w:rsid w:val="3B668443"/>
    <w:rsid w:val="3B79B239"/>
    <w:rsid w:val="3C03BB54"/>
    <w:rsid w:val="3D0B388D"/>
    <w:rsid w:val="3DECEA22"/>
    <w:rsid w:val="3F0A170C"/>
    <w:rsid w:val="43D9B2E3"/>
    <w:rsid w:val="440DB5DE"/>
    <w:rsid w:val="46E9FBA4"/>
    <w:rsid w:val="514AA9C0"/>
    <w:rsid w:val="515FE577"/>
    <w:rsid w:val="5198BBB6"/>
    <w:rsid w:val="53E45812"/>
    <w:rsid w:val="563A5091"/>
    <w:rsid w:val="57EB221D"/>
    <w:rsid w:val="59B79B9E"/>
    <w:rsid w:val="5AB4E4F0"/>
    <w:rsid w:val="5C36BEA5"/>
    <w:rsid w:val="5D7A7BE5"/>
    <w:rsid w:val="604020CA"/>
    <w:rsid w:val="630D46AC"/>
    <w:rsid w:val="63173F6F"/>
    <w:rsid w:val="63C12CC0"/>
    <w:rsid w:val="64054D75"/>
    <w:rsid w:val="6922C6D7"/>
    <w:rsid w:val="69556357"/>
    <w:rsid w:val="6BB1C905"/>
    <w:rsid w:val="6D7E0805"/>
    <w:rsid w:val="6F9DFD48"/>
    <w:rsid w:val="70826535"/>
    <w:rsid w:val="74A5FE6E"/>
    <w:rsid w:val="7E47B9A3"/>
    <w:rsid w:val="7E8E06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495E57D"/>
  <w15:docId w15:val="{1BB39CF6-8000-4551-B698-141901714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unhideWhenUsed="1"/>
    <w:lsdException w:name="heading 4" w:unhideWhenUsed="1" w:qFormat="1"/>
    <w:lsdException w:name="heading 5" w:unhideWhenUsed="1"/>
    <w:lsdException w:name="heading 6" w:unhideWhenUsed="1"/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unhideWhenUsed="1"/>
    <w:lsdException w:name="Block Text" w:unhideWhenUsed="1"/>
    <w:lsdException w:name="Hyperlink" w:uiPriority="99" w:unhideWhenUsed="1"/>
    <w:lsdException w:name="FollowedHyperlink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2101"/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F689A"/>
    <w:pPr>
      <w:pBdr>
        <w:bottom w:val="single" w:sz="8" w:space="4" w:color="001970" w:themeColor="accent1"/>
      </w:pBdr>
      <w:spacing w:before="600"/>
      <w:contextualSpacing/>
      <w:outlineLvl w:val="0"/>
    </w:pPr>
    <w:rPr>
      <w:rFonts w:eastAsiaTheme="majorEastAsia" w:cstheme="majorBidi"/>
      <w:b/>
      <w:color w:val="001970" w:themeColor="text2"/>
      <w:spacing w:val="5"/>
      <w:kern w:val="28"/>
      <w:sz w:val="52"/>
      <w:szCs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4013"/>
    <w:pPr>
      <w:numPr>
        <w:ilvl w:val="1"/>
      </w:numPr>
      <w:spacing w:after="240"/>
      <w:outlineLvl w:val="1"/>
    </w:pPr>
    <w:rPr>
      <w:rFonts w:eastAsiaTheme="majorEastAsia" w:cstheme="majorBidi"/>
      <w:i/>
      <w:iCs/>
      <w:color w:val="404040" w:themeColor="text1" w:themeTint="BF"/>
      <w:spacing w:val="15"/>
    </w:rPr>
  </w:style>
  <w:style w:type="paragraph" w:styleId="Heading3">
    <w:name w:val="heading 3"/>
    <w:next w:val="Normal"/>
    <w:link w:val="Heading3Char"/>
    <w:autoRedefine/>
    <w:rsid w:val="008E4013"/>
    <w:pPr>
      <w:spacing w:before="240" w:after="120"/>
      <w:outlineLvl w:val="2"/>
    </w:pPr>
    <w:rPr>
      <w:rFonts w:asciiTheme="minorHAnsi" w:eastAsiaTheme="majorEastAsia" w:hAnsiTheme="minorHAnsi" w:cstheme="majorBidi"/>
      <w:b/>
      <w:bCs/>
      <w:color w:val="001970" w:themeColor="text2"/>
      <w:spacing w:val="5"/>
      <w:kern w:val="28"/>
      <w:sz w:val="32"/>
      <w:szCs w:val="52"/>
    </w:rPr>
  </w:style>
  <w:style w:type="paragraph" w:styleId="Heading4">
    <w:name w:val="heading 4"/>
    <w:basedOn w:val="Heading2"/>
    <w:next w:val="Normal"/>
    <w:link w:val="Heading4Char"/>
    <w:autoRedefine/>
    <w:unhideWhenUsed/>
    <w:qFormat/>
    <w:rsid w:val="00CA3934"/>
    <w:pPr>
      <w:spacing w:before="240" w:after="120"/>
      <w:ind w:left="288"/>
      <w:outlineLvl w:val="3"/>
    </w:pPr>
    <w:rPr>
      <w:b/>
      <w:bCs/>
      <w:i w:val="0"/>
      <w:color w:val="auto"/>
      <w:sz w:val="28"/>
      <w:szCs w:val="28"/>
    </w:rPr>
  </w:style>
  <w:style w:type="paragraph" w:styleId="Heading5">
    <w:name w:val="heading 5"/>
    <w:basedOn w:val="Heading3"/>
    <w:next w:val="Normal"/>
    <w:link w:val="Heading5Char"/>
    <w:unhideWhenUsed/>
    <w:rsid w:val="00CA3934"/>
    <w:pPr>
      <w:ind w:left="576"/>
      <w:outlineLvl w:val="4"/>
    </w:pPr>
    <w:rPr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3F8C"/>
    <w:pPr>
      <w:pBdr>
        <w:bottom w:val="single" w:sz="2" w:space="1" w:color="001970" w:themeColor="text2"/>
      </w:pBdr>
      <w:tabs>
        <w:tab w:val="right" w:pos="9360"/>
      </w:tabs>
      <w:spacing w:after="240"/>
    </w:pPr>
    <w:rPr>
      <w:rFonts w:asciiTheme="majorHAnsi" w:hAnsiTheme="majorHAnsi"/>
      <w:b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DF3F8C"/>
    <w:rPr>
      <w:rFonts w:asciiTheme="majorHAnsi" w:hAnsiTheme="majorHAnsi"/>
      <w:b/>
      <w:sz w:val="20"/>
    </w:rPr>
  </w:style>
  <w:style w:type="paragraph" w:styleId="Footer">
    <w:name w:val="footer"/>
    <w:basedOn w:val="Normal"/>
    <w:link w:val="FooterChar"/>
    <w:uiPriority w:val="99"/>
    <w:unhideWhenUsed/>
    <w:qFormat/>
    <w:rsid w:val="00F34CD0"/>
    <w:pPr>
      <w:tabs>
        <w:tab w:val="center" w:pos="4320"/>
        <w:tab w:val="right" w:pos="8640"/>
      </w:tabs>
      <w:spacing w:before="100" w:beforeAutospacing="1" w:after="240"/>
      <w:contextualSpacing/>
      <w:jc w:val="right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F34CD0"/>
    <w:rPr>
      <w:rFonts w:asciiTheme="minorHAnsi" w:hAnsiTheme="minorHAnsi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8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879"/>
    <w:rPr>
      <w:rFonts w:ascii="Lucida Grande" w:hAnsi="Lucida Grande" w:cs="Lucida Grande"/>
      <w:sz w:val="18"/>
      <w:szCs w:val="18"/>
      <w:lang w:eastAsia="en-US"/>
    </w:rPr>
  </w:style>
  <w:style w:type="paragraph" w:styleId="BlockText">
    <w:name w:val="Block Text"/>
    <w:basedOn w:val="Normal"/>
    <w:rsid w:val="006E1634"/>
    <w:pPr>
      <w:pBdr>
        <w:top w:val="single" w:sz="2" w:space="10" w:color="001970" w:themeColor="accent1" w:shadow="1"/>
        <w:left w:val="single" w:sz="2" w:space="10" w:color="001970" w:themeColor="accent1" w:shadow="1"/>
        <w:bottom w:val="single" w:sz="2" w:space="10" w:color="001970" w:themeColor="accent1" w:shadow="1"/>
        <w:right w:val="single" w:sz="2" w:space="10" w:color="001970" w:themeColor="accent1" w:shadow="1"/>
      </w:pBdr>
      <w:ind w:left="1152" w:right="1152"/>
    </w:pPr>
    <w:rPr>
      <w:rFonts w:cstheme="minorBidi"/>
      <w:i/>
      <w:iCs/>
      <w:color w:val="001970" w:themeColor="accent1"/>
    </w:rPr>
  </w:style>
  <w:style w:type="paragraph" w:customStyle="1" w:styleId="returnaddress">
    <w:name w:val="return address"/>
    <w:basedOn w:val="Normal"/>
    <w:link w:val="returnaddressChar"/>
    <w:autoRedefine/>
    <w:qFormat/>
    <w:rsid w:val="00C16C6F"/>
    <w:pPr>
      <w:spacing w:before="120" w:line="200" w:lineRule="exact"/>
      <w:ind w:left="1872"/>
      <w:contextualSpacing/>
    </w:pPr>
    <w:rPr>
      <w:rFonts w:ascii="Trebuchet MS" w:hAnsi="Trebuchet MS"/>
      <w:sz w:val="18"/>
      <w:szCs w:val="18"/>
    </w:rPr>
  </w:style>
  <w:style w:type="character" w:customStyle="1" w:styleId="returnaddressChar">
    <w:name w:val="return address Char"/>
    <w:basedOn w:val="HeaderChar"/>
    <w:link w:val="returnaddress"/>
    <w:rsid w:val="00C16C6F"/>
    <w:rPr>
      <w:rFonts w:ascii="Trebuchet MS" w:hAnsi="Trebuchet MS"/>
      <w:b w:val="0"/>
      <w:sz w:val="18"/>
      <w:szCs w:val="18"/>
    </w:rPr>
  </w:style>
  <w:style w:type="paragraph" w:customStyle="1" w:styleId="returnaddressbottom">
    <w:name w:val="return address bottom"/>
    <w:basedOn w:val="returnaddress"/>
    <w:rsid w:val="00CA6E16"/>
    <w:pPr>
      <w:pBdr>
        <w:bottom w:val="single" w:sz="2" w:space="1" w:color="001970" w:themeColor="text2"/>
      </w:pBdr>
      <w:tabs>
        <w:tab w:val="right" w:pos="9360"/>
      </w:tabs>
      <w:spacing w:after="240" w:line="240" w:lineRule="exact"/>
      <w:jc w:val="right"/>
    </w:pPr>
    <w:rPr>
      <w:b/>
    </w:rPr>
  </w:style>
  <w:style w:type="paragraph" w:customStyle="1" w:styleId="body">
    <w:name w:val="body"/>
    <w:basedOn w:val="Normal"/>
    <w:qFormat/>
    <w:rsid w:val="0045413D"/>
    <w:pPr>
      <w:spacing w:line="260" w:lineRule="exact"/>
      <w:ind w:right="720"/>
    </w:pPr>
    <w:rPr>
      <w:rFonts w:ascii="Trebuchet MS" w:hAnsi="Trebuchet MS"/>
      <w:noProof/>
      <w:color w:val="595959" w:themeColor="text1" w:themeTint="A6"/>
      <w:sz w:val="18"/>
    </w:rPr>
  </w:style>
  <w:style w:type="paragraph" w:styleId="NormalWeb">
    <w:name w:val="Normal (Web)"/>
    <w:basedOn w:val="Normal"/>
    <w:uiPriority w:val="99"/>
    <w:rsid w:val="00AE7D70"/>
    <w:pPr>
      <w:spacing w:beforeLines="1" w:afterLines="1"/>
    </w:pPr>
    <w:rPr>
      <w:rFonts w:ascii="Times" w:hAnsi="Times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F689A"/>
    <w:rPr>
      <w:rFonts w:asciiTheme="minorHAnsi" w:eastAsiaTheme="majorEastAsia" w:hAnsiTheme="minorHAnsi" w:cstheme="majorBidi"/>
      <w:b/>
      <w:color w:val="001970" w:themeColor="text2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4C72BC"/>
    <w:rPr>
      <w:rFonts w:asciiTheme="minorHAnsi" w:eastAsiaTheme="majorEastAsia" w:hAnsiTheme="minorHAnsi" w:cstheme="majorBidi"/>
      <w:i/>
      <w:iCs/>
      <w:color w:val="404040" w:themeColor="text1" w:themeTint="BF"/>
      <w:spacing w:val="15"/>
    </w:rPr>
  </w:style>
  <w:style w:type="character" w:styleId="Hyperlink">
    <w:name w:val="Hyperlink"/>
    <w:basedOn w:val="DefaultParagraphFont"/>
    <w:uiPriority w:val="99"/>
    <w:unhideWhenUsed/>
    <w:rsid w:val="004B766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B766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autoRedefine/>
    <w:unhideWhenUsed/>
    <w:qFormat/>
    <w:rsid w:val="00F34CD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34CD0"/>
    <w:rPr>
      <w:rFonts w:asciiTheme="minorHAnsi" w:hAnsiTheme="minorHAnsi"/>
    </w:rPr>
  </w:style>
  <w:style w:type="paragraph" w:styleId="BodyText2">
    <w:name w:val="Body Text 2"/>
    <w:basedOn w:val="Normal"/>
    <w:link w:val="BodyText2Char"/>
    <w:autoRedefine/>
    <w:unhideWhenUsed/>
    <w:rsid w:val="00CA3934"/>
    <w:pPr>
      <w:spacing w:after="120"/>
      <w:ind w:left="288"/>
      <w:contextualSpacing/>
    </w:pPr>
  </w:style>
  <w:style w:type="character" w:customStyle="1" w:styleId="BodyText2Char">
    <w:name w:val="Body Text 2 Char"/>
    <w:basedOn w:val="DefaultParagraphFont"/>
    <w:link w:val="BodyText2"/>
    <w:rsid w:val="00CA3934"/>
    <w:rPr>
      <w:rFonts w:asciiTheme="minorHAnsi" w:hAnsiTheme="minorHAnsi"/>
    </w:rPr>
  </w:style>
  <w:style w:type="character" w:styleId="Emphasis">
    <w:name w:val="Emphasis"/>
    <w:aliases w:val="Bold Emphasis"/>
    <w:basedOn w:val="DefaultParagraphFont"/>
    <w:rsid w:val="004C72BC"/>
    <w:rPr>
      <w:rFonts w:asciiTheme="majorHAnsi" w:hAnsiTheme="majorHAnsi"/>
      <w:b/>
      <w:i w:val="0"/>
      <w:iCs/>
      <w:sz w:val="24"/>
      <w:u w:val="none"/>
    </w:rPr>
  </w:style>
  <w:style w:type="paragraph" w:customStyle="1" w:styleId="FactSheetContact">
    <w:name w:val="FactSheet Contact"/>
    <w:basedOn w:val="Normal"/>
    <w:qFormat/>
    <w:rsid w:val="00F540AD"/>
    <w:pPr>
      <w:keepLines/>
      <w:widowControl w:val="0"/>
      <w:tabs>
        <w:tab w:val="left" w:pos="1080"/>
      </w:tabs>
      <w:autoSpaceDE w:val="0"/>
      <w:autoSpaceDN w:val="0"/>
      <w:adjustRightInd w:val="0"/>
      <w:spacing w:after="120"/>
      <w:contextualSpacing/>
      <w:jc w:val="center"/>
    </w:pPr>
    <w:rPr>
      <w:rFonts w:ascii="Trebuchet MS" w:eastAsia="Calibri" w:hAnsi="Trebuchet MS" w:cs="Arial"/>
      <w:color w:val="000000"/>
      <w:szCs w:val="22"/>
    </w:rPr>
  </w:style>
  <w:style w:type="paragraph" w:styleId="ListBullet">
    <w:name w:val="List Bullet"/>
    <w:basedOn w:val="Normal"/>
    <w:unhideWhenUsed/>
    <w:rsid w:val="004C72BC"/>
    <w:pPr>
      <w:numPr>
        <w:numId w:val="1"/>
      </w:numPr>
      <w:spacing w:after="120"/>
      <w:contextualSpacing/>
    </w:pPr>
  </w:style>
  <w:style w:type="paragraph" w:styleId="ListBullet2">
    <w:name w:val="List Bullet 2"/>
    <w:basedOn w:val="Normal"/>
    <w:unhideWhenUsed/>
    <w:rsid w:val="00DF3F8C"/>
    <w:pPr>
      <w:numPr>
        <w:numId w:val="2"/>
      </w:numPr>
      <w:spacing w:after="240"/>
      <w:contextualSpacing/>
    </w:pPr>
    <w:rPr>
      <w:rFonts w:asciiTheme="majorHAnsi" w:hAnsiTheme="majorHAnsi"/>
    </w:rPr>
  </w:style>
  <w:style w:type="character" w:styleId="CommentReference">
    <w:name w:val="annotation reference"/>
    <w:basedOn w:val="DefaultParagraphFont"/>
    <w:semiHidden/>
    <w:unhideWhenUsed/>
    <w:rsid w:val="00EB386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B38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B386D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B38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B386D"/>
    <w:rPr>
      <w:b/>
      <w:bCs/>
      <w:sz w:val="20"/>
      <w:szCs w:val="20"/>
      <w:lang w:eastAsia="en-US"/>
    </w:rPr>
  </w:style>
  <w:style w:type="character" w:customStyle="1" w:styleId="Heading3Char">
    <w:name w:val="Heading 3 Char"/>
    <w:basedOn w:val="DefaultParagraphFont"/>
    <w:link w:val="Heading3"/>
    <w:rsid w:val="008E4013"/>
    <w:rPr>
      <w:rFonts w:asciiTheme="minorHAnsi" w:eastAsiaTheme="majorEastAsia" w:hAnsiTheme="minorHAnsi" w:cstheme="majorBidi"/>
      <w:b/>
      <w:bCs/>
      <w:color w:val="001970" w:themeColor="text2"/>
      <w:spacing w:val="5"/>
      <w:kern w:val="28"/>
      <w:sz w:val="32"/>
      <w:szCs w:val="52"/>
    </w:rPr>
  </w:style>
  <w:style w:type="paragraph" w:styleId="BodyText3">
    <w:name w:val="Body Text 3"/>
    <w:basedOn w:val="BodyText"/>
    <w:link w:val="BodyText3Char"/>
    <w:autoRedefine/>
    <w:unhideWhenUsed/>
    <w:qFormat/>
    <w:rsid w:val="00CA3934"/>
    <w:pPr>
      <w:ind w:left="576"/>
    </w:pPr>
  </w:style>
  <w:style w:type="character" w:customStyle="1" w:styleId="BodyText3Char">
    <w:name w:val="Body Text 3 Char"/>
    <w:basedOn w:val="DefaultParagraphFont"/>
    <w:link w:val="BodyText3"/>
    <w:rsid w:val="00CA3934"/>
    <w:rPr>
      <w:rFonts w:asciiTheme="minorHAnsi" w:hAnsiTheme="minorHAnsi"/>
    </w:rPr>
  </w:style>
  <w:style w:type="paragraph" w:styleId="ListParagraph">
    <w:name w:val="List Paragraph"/>
    <w:basedOn w:val="Normal"/>
    <w:rsid w:val="0021485F"/>
    <w:pPr>
      <w:ind w:left="720"/>
      <w:contextualSpacing/>
    </w:pPr>
  </w:style>
  <w:style w:type="character" w:styleId="FollowedHyperlink">
    <w:name w:val="FollowedHyperlink"/>
    <w:basedOn w:val="DefaultParagraphFont"/>
    <w:unhideWhenUsed/>
    <w:rsid w:val="00547E0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44A6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rsid w:val="00CA3934"/>
    <w:rPr>
      <w:rFonts w:asciiTheme="minorHAnsi" w:eastAsiaTheme="majorEastAsia" w:hAnsiTheme="minorHAnsi" w:cstheme="majorBidi"/>
      <w:b/>
      <w:bCs/>
      <w:iCs/>
      <w:spacing w:val="15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CA3934"/>
    <w:rPr>
      <w:rFonts w:asciiTheme="minorHAnsi" w:eastAsiaTheme="majorEastAsia" w:hAnsiTheme="minorHAnsi" w:cstheme="majorBidi"/>
      <w:b/>
      <w:bCs/>
      <w:color w:val="000000" w:themeColor="text1"/>
      <w:spacing w:val="5"/>
      <w:kern w:val="28"/>
    </w:rPr>
  </w:style>
  <w:style w:type="paragraph" w:customStyle="1" w:styleId="ForMoreInfo">
    <w:name w:val="For More Info"/>
    <w:basedOn w:val="Heading3"/>
    <w:qFormat/>
    <w:rsid w:val="008E4013"/>
    <w:pPr>
      <w:keepNext/>
      <w:widowControl w:val="0"/>
      <w:contextualSpacing/>
      <w:jc w:val="center"/>
    </w:pPr>
    <w:rPr>
      <w:rFonts w:ascii="Trebuchet MS" w:eastAsia="MS Mincho" w:hAnsi="Trebuchet MS"/>
      <w:bCs w:val="0"/>
      <w:color w:val="001970"/>
    </w:rPr>
  </w:style>
  <w:style w:type="paragraph" w:customStyle="1" w:styleId="Logoheader">
    <w:name w:val="Logo header"/>
    <w:basedOn w:val="body"/>
    <w:autoRedefine/>
    <w:qFormat/>
    <w:rsid w:val="004B62A3"/>
    <w:pPr>
      <w:spacing w:after="600"/>
    </w:pPr>
    <w:rPr>
      <w:sz w:val="24"/>
    </w:rPr>
  </w:style>
  <w:style w:type="paragraph" w:styleId="Date">
    <w:name w:val="Date"/>
    <w:basedOn w:val="Normal"/>
    <w:next w:val="Normal"/>
    <w:link w:val="DateChar"/>
    <w:rsid w:val="007F1CE3"/>
    <w:pPr>
      <w:spacing w:before="360" w:after="360"/>
    </w:pPr>
    <w:rPr>
      <w:rFonts w:ascii="Trebuchet MS" w:hAnsi="Trebuchet MS"/>
    </w:rPr>
  </w:style>
  <w:style w:type="character" w:customStyle="1" w:styleId="DateChar">
    <w:name w:val="Date Char"/>
    <w:basedOn w:val="DefaultParagraphFont"/>
    <w:link w:val="Date"/>
    <w:rsid w:val="007F1CE3"/>
    <w:rPr>
      <w:rFonts w:ascii="Trebuchet MS" w:hAnsi="Trebuchet MS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semiHidden/>
    <w:rsid w:val="007E778E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3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docs.google.com/document/d/1bdEyB1GZ8ZPBPULeWWD1I8WH0HnRWn_9/edit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19/05/relationships/documenttasks" Target="documenttasks/documenttasks1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jadam\Downloads\HealthFirstCO%20CHPP%20GeneralUse%20or%20FactSheet-Jan24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E39E1E9B-5308-44BC-99C1-A39D4811C47D}">
    <t:Anchor>
      <t:Comment id="2117435779"/>
    </t:Anchor>
    <t:History>
      <t:Event id="{D456502D-4A70-4E12-8574-7DB04BED8EEF}" time="2025-08-05T22:43:45.322Z">
        <t:Attribution userId="S::mjadam@hcpf.co.gov::c5a0dcc2-61e0-46be-beaf-ccfaa9e394fa" userProvider="AD" userName="Adams, Michelle"/>
        <t:Anchor>
          <t:Comment id="2117435779"/>
        </t:Anchor>
        <t:Create/>
      </t:Event>
      <t:Event id="{D8B0608E-4628-43D2-8F3B-1119E3178DF2}" time="2025-08-05T22:43:45.322Z">
        <t:Attribution userId="S::mjadam@hcpf.co.gov::c5a0dcc2-61e0-46be-beaf-ccfaa9e394fa" userProvider="AD" userName="Adams, Michelle"/>
        <t:Anchor>
          <t:Comment id="2117435779"/>
        </t:Anchor>
        <t:Assign userId="S::kakais@hcpf.co.gov::5b034357-a196-4d07-9095-e146cddd908d" userProvider="AD" userName="Kaiser, Kate"/>
      </t:Event>
      <t:Event id="{865E8F9E-BC83-4C1B-BF06-5F7128DD5100}" time="2025-08-05T22:43:45.322Z">
        <t:Attribution userId="S::mjadam@hcpf.co.gov::c5a0dcc2-61e0-46be-beaf-ccfaa9e394fa" userProvider="AD" userName="Adams, Michelle"/>
        <t:Anchor>
          <t:Comment id="2117435779"/>
        </t:Anchor>
        <t:SetTitle title="@Kaiser, Kate ok see what you think of this new content. Feel free to edit using track changes. Thanks!"/>
      </t:Event>
      <t:Event id="{A55799EC-235C-4F4C-9F5A-F15729A3F715}" time="2025-08-13T18:55:54.164Z">
        <t:Attribution userId="S::mjadam@hcpf.co.gov::c5a0dcc2-61e0-46be-beaf-ccfaa9e394fa" userProvider="AD" userName="Adams, Michelle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HCPF Colors">
      <a:dk1>
        <a:sysClr val="windowText" lastClr="000000"/>
      </a:dk1>
      <a:lt1>
        <a:sysClr val="window" lastClr="FFFFFF"/>
      </a:lt1>
      <a:dk2>
        <a:srgbClr val="001970"/>
      </a:dk2>
      <a:lt2>
        <a:srgbClr val="FFD100"/>
      </a:lt2>
      <a:accent1>
        <a:srgbClr val="001970"/>
      </a:accent1>
      <a:accent2>
        <a:srgbClr val="245D38"/>
      </a:accent2>
      <a:accent3>
        <a:srgbClr val="6D3A5D"/>
      </a:accent3>
      <a:accent4>
        <a:srgbClr val="7A853B"/>
      </a:accent4>
      <a:accent5>
        <a:srgbClr val="35647E"/>
      </a:accent5>
      <a:accent6>
        <a:srgbClr val="C3002F"/>
      </a:accent6>
      <a:hlink>
        <a:srgbClr val="0000FF"/>
      </a:hlink>
      <a:folHlink>
        <a:srgbClr val="800080"/>
      </a:folHlink>
    </a:clrScheme>
    <a:fontScheme name="HCPF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A2EC4DA02BFA4D924EB938A9ECB53F" ma:contentTypeVersion="24" ma:contentTypeDescription="Create a new document." ma:contentTypeScope="" ma:versionID="440014218a453a7d89d9a50f8b37e744">
  <xsd:schema xmlns:xsd="http://www.w3.org/2001/XMLSchema" xmlns:xs="http://www.w3.org/2001/XMLSchema" xmlns:p="http://schemas.microsoft.com/office/2006/metadata/properties" xmlns:ns2="c1838ce2-6575-4952-b4b0-afa742a1bf4a" xmlns:ns3="ceb6af84-cfc0-483c-b89b-83bbec1e7d9c" targetNamespace="http://schemas.microsoft.com/office/2006/metadata/properties" ma:root="true" ma:fieldsID="83989c681d5babd9dd43617189453908" ns2:_="" ns3:_="">
    <xsd:import namespace="c1838ce2-6575-4952-b4b0-afa742a1bf4a"/>
    <xsd:import namespace="ceb6af84-cfc0-483c-b89b-83bbec1e7d9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38ce2-6575-4952-b4b0-afa742a1bf4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format="DateTime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6af84-cfc0-483c-b89b-83bbec1e7d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Item 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B4020-40AB-49B1-8E57-1327BA893B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838ce2-6575-4952-b4b0-afa742a1bf4a"/>
    <ds:schemaRef ds:uri="ceb6af84-cfc0-483c-b89b-83bbec1e7d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200F24-ADA6-4B86-B1C0-8A7A9FC461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BB50957-AF0B-4DF5-8D59-0226B6D40E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DDEA9C-4CF8-404C-8F1A-BD9EB887B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HealthFirstCO CHPP GeneralUse or FactSheet-Jan24.dotx</Template>
  <TotalTime>300</TotalTime>
  <Pages>1</Pages>
  <Words>429</Words>
  <Characters>2448</Characters>
  <Application>Microsoft Office Word</Application>
  <DocSecurity>4</DocSecurity>
  <Lines>20</Lines>
  <Paragraphs>5</Paragraphs>
  <ScaleCrop>false</ScaleCrop>
  <Manager/>
  <Company>Colorado Department of Health Care Policy and Financing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HCPF General Document</dc:title>
  <dc:subject>templates</dc:subject>
  <dc:creator>Adams, Michelle</dc:creator>
  <cp:keywords/>
  <cp:lastModifiedBy>Adams, Michelle</cp:lastModifiedBy>
  <cp:revision>66</cp:revision>
  <cp:lastPrinted>2014-03-26T21:55:00Z</cp:lastPrinted>
  <dcterms:created xsi:type="dcterms:W3CDTF">2025-07-24T18:39:00Z</dcterms:created>
  <dcterms:modified xsi:type="dcterms:W3CDTF">2025-08-13T18:56:00Z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0x0101009CA2EC4DA02BFA4D924EB938A9ECB53F</vt:lpwstr>
  </property>
  <property fmtid="{D5CDD505-2E9C-101B-9397-08002B2CF9AE}" pid="4" name="AuthorIds_UIVersion_5632">
    <vt:lpwstr>2152</vt:lpwstr>
  </property>
</Properties>
</file>